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0C16" w:rsidRPr="004E0C16" w:rsidRDefault="004E0C16" w:rsidP="004E0C16">
      <w:pPr>
        <w:jc w:val="center"/>
        <w:rPr>
          <w:rFonts w:ascii="Times New Roman" w:eastAsia="Times New Roman" w:hAnsi="Times New Roman" w:cs="Times New Roman"/>
          <w:lang w:eastAsia="es-EC"/>
        </w:rPr>
      </w:pPr>
      <w:r w:rsidRPr="004E0C16">
        <w:rPr>
          <w:rFonts w:ascii="Calibri" w:eastAsia="Times New Roman" w:hAnsi="Calibri" w:cs="Times New Roman"/>
          <w:b/>
          <w:bCs/>
          <w:color w:val="001C7D"/>
          <w:sz w:val="32"/>
          <w:szCs w:val="32"/>
          <w:lang w:eastAsia="es-EC"/>
        </w:rPr>
        <w:t>INSTITUTO TECNOLÓGICO SUPERIOR</w:t>
      </w:r>
    </w:p>
    <w:p w:rsidR="004E0C16" w:rsidRPr="004E0C16" w:rsidRDefault="004E0C16" w:rsidP="004E0C16">
      <w:pPr>
        <w:jc w:val="center"/>
        <w:rPr>
          <w:rFonts w:ascii="Times New Roman" w:eastAsia="Times New Roman" w:hAnsi="Times New Roman" w:cs="Times New Roman"/>
          <w:lang w:eastAsia="es-EC"/>
        </w:rPr>
      </w:pPr>
      <w:r w:rsidRPr="004E0C16">
        <w:rPr>
          <w:rFonts w:ascii="Times New Roman" w:eastAsia="Times New Roman" w:hAnsi="Times New Roman" w:cs="Times New Roman"/>
          <w:b/>
          <w:bCs/>
          <w:color w:val="001C7D"/>
          <w:sz w:val="32"/>
          <w:szCs w:val="32"/>
          <w:lang w:eastAsia="es-EC"/>
        </w:rPr>
        <w:t>“</w:t>
      </w:r>
      <w:proofErr w:type="spellStart"/>
      <w:r w:rsidRPr="004E0C16">
        <w:rPr>
          <w:rFonts w:ascii="Times New Roman" w:eastAsia="Times New Roman" w:hAnsi="Times New Roman" w:cs="Times New Roman"/>
          <w:b/>
          <w:bCs/>
          <w:color w:val="001C7D"/>
          <w:sz w:val="32"/>
          <w:szCs w:val="32"/>
          <w:lang w:eastAsia="es-EC"/>
        </w:rPr>
        <w:t>xxxxxxxxxxx</w:t>
      </w:r>
      <w:proofErr w:type="spellEnd"/>
      <w:r w:rsidRPr="004E0C16">
        <w:rPr>
          <w:rFonts w:ascii="Times New Roman" w:eastAsia="Times New Roman" w:hAnsi="Times New Roman" w:cs="Times New Roman"/>
          <w:b/>
          <w:bCs/>
          <w:color w:val="001C7D"/>
          <w:sz w:val="32"/>
          <w:szCs w:val="32"/>
          <w:lang w:eastAsia="es-EC"/>
        </w:rPr>
        <w:t>”</w:t>
      </w:r>
    </w:p>
    <w:p w:rsidR="004E0C16" w:rsidRPr="004E0C16" w:rsidRDefault="004E0C16" w:rsidP="004E0C16">
      <w:pPr>
        <w:rPr>
          <w:rFonts w:ascii="Times New Roman" w:eastAsia="Times New Roman" w:hAnsi="Times New Roman" w:cs="Times New Roman"/>
          <w:lang w:eastAsia="es-EC"/>
        </w:rPr>
      </w:pPr>
    </w:p>
    <w:p w:rsidR="004E0C16" w:rsidRPr="004E0C16" w:rsidRDefault="004E0C16" w:rsidP="004E0C16">
      <w:pPr>
        <w:jc w:val="center"/>
        <w:rPr>
          <w:rFonts w:ascii="Times New Roman" w:eastAsia="Times New Roman" w:hAnsi="Times New Roman" w:cs="Times New Roman"/>
          <w:lang w:eastAsia="es-EC"/>
        </w:rPr>
      </w:pPr>
      <w:r w:rsidRPr="004E0C16">
        <w:rPr>
          <w:rFonts w:ascii="Times New Roman" w:eastAsia="Times New Roman" w:hAnsi="Times New Roman" w:cs="Times New Roman"/>
          <w:b/>
          <w:bCs/>
          <w:color w:val="001C7D"/>
          <w:sz w:val="32"/>
          <w:szCs w:val="32"/>
          <w:lang w:eastAsia="es-EC"/>
        </w:rPr>
        <w:t>Logo Instituto</w:t>
      </w:r>
    </w:p>
    <w:p w:rsidR="004E0C16" w:rsidRPr="004E0C16" w:rsidRDefault="004E0C16" w:rsidP="004E0C16">
      <w:pPr>
        <w:spacing w:after="240"/>
        <w:rPr>
          <w:rFonts w:ascii="Times New Roman" w:eastAsia="Times New Roman" w:hAnsi="Times New Roman" w:cs="Times New Roman"/>
          <w:lang w:eastAsia="es-EC"/>
        </w:rPr>
      </w:pPr>
    </w:p>
    <w:p w:rsidR="004E0C16" w:rsidRPr="004E0C16" w:rsidRDefault="004E0C16" w:rsidP="004E0C16">
      <w:pPr>
        <w:jc w:val="center"/>
        <w:rPr>
          <w:rFonts w:ascii="Times New Roman" w:eastAsia="Times New Roman" w:hAnsi="Times New Roman" w:cs="Times New Roman"/>
          <w:lang w:eastAsia="es-EC"/>
        </w:rPr>
      </w:pPr>
      <w:r w:rsidRPr="004E0C16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eastAsia="es-EC"/>
        </w:rPr>
        <w:t>DEPARTAMENTO DE VINCULACIÓN CON LA SOCIEDAD  </w:t>
      </w:r>
    </w:p>
    <w:p w:rsidR="004E0C16" w:rsidRPr="004E0C16" w:rsidRDefault="004E0C16" w:rsidP="004E0C16">
      <w:pPr>
        <w:rPr>
          <w:rFonts w:ascii="Times New Roman" w:eastAsia="Times New Roman" w:hAnsi="Times New Roman" w:cs="Times New Roman"/>
          <w:lang w:eastAsia="es-EC"/>
        </w:rPr>
      </w:pPr>
    </w:p>
    <w:p w:rsidR="004E0C16" w:rsidRPr="004E0C16" w:rsidRDefault="004E0C16" w:rsidP="004E0C16">
      <w:pPr>
        <w:rPr>
          <w:rFonts w:ascii="Times New Roman" w:eastAsia="Times New Roman" w:hAnsi="Times New Roman" w:cs="Times New Roman"/>
          <w:lang w:eastAsia="es-EC"/>
        </w:rPr>
      </w:pPr>
      <w:r w:rsidRPr="004E0C16">
        <w:rPr>
          <w:rFonts w:ascii="Times New Roman" w:eastAsia="Times New Roman" w:hAnsi="Times New Roman" w:cs="Times New Roman"/>
          <w:b/>
          <w:bCs/>
          <w:smallCaps/>
          <w:color w:val="000000"/>
          <w:sz w:val="22"/>
          <w:szCs w:val="22"/>
          <w:lang w:eastAsia="es-EC"/>
        </w:rPr>
        <w:t>CARRERA: TECNOLOGÍA SUPERIOR EN </w:t>
      </w:r>
    </w:p>
    <w:p w:rsidR="004E0C16" w:rsidRPr="004E0C16" w:rsidRDefault="004E0C16" w:rsidP="004E0C16">
      <w:pPr>
        <w:rPr>
          <w:rFonts w:ascii="Times New Roman" w:eastAsia="Times New Roman" w:hAnsi="Times New Roman" w:cs="Times New Roman"/>
          <w:lang w:eastAsia="es-EC"/>
        </w:rPr>
      </w:pPr>
    </w:p>
    <w:p w:rsidR="004E0C16" w:rsidRPr="004E0C16" w:rsidRDefault="004E0C16" w:rsidP="004E0C16">
      <w:pPr>
        <w:jc w:val="both"/>
        <w:rPr>
          <w:rFonts w:ascii="Times New Roman" w:eastAsia="Times New Roman" w:hAnsi="Times New Roman" w:cs="Times New Roman"/>
          <w:lang w:eastAsia="es-EC"/>
        </w:rPr>
      </w:pPr>
      <w:r w:rsidRPr="004E0C16">
        <w:rPr>
          <w:rFonts w:ascii="Times New Roman" w:eastAsia="Times New Roman" w:hAnsi="Times New Roman" w:cs="Times New Roman"/>
          <w:b/>
          <w:bCs/>
          <w:smallCaps/>
          <w:color w:val="000000"/>
          <w:sz w:val="22"/>
          <w:szCs w:val="22"/>
          <w:lang w:eastAsia="es-EC"/>
        </w:rPr>
        <w:t>NOMBRE DEL PROYECTO:</w:t>
      </w:r>
    </w:p>
    <w:p w:rsidR="004E0C16" w:rsidRPr="004E0C16" w:rsidRDefault="004E0C16" w:rsidP="004E0C16">
      <w:pPr>
        <w:rPr>
          <w:rFonts w:ascii="Times New Roman" w:eastAsia="Times New Roman" w:hAnsi="Times New Roman" w:cs="Times New Roman"/>
          <w:lang w:eastAsia="es-EC"/>
        </w:rPr>
      </w:pPr>
    </w:p>
    <w:p w:rsidR="004E0C16" w:rsidRPr="004E0C16" w:rsidRDefault="004E0C16" w:rsidP="004E0C16">
      <w:pPr>
        <w:jc w:val="both"/>
        <w:rPr>
          <w:rFonts w:ascii="Times New Roman" w:eastAsia="Times New Roman" w:hAnsi="Times New Roman" w:cs="Times New Roman"/>
          <w:lang w:eastAsia="es-EC"/>
        </w:rPr>
      </w:pPr>
      <w:r w:rsidRPr="004E0C16">
        <w:rPr>
          <w:rFonts w:ascii="Times New Roman" w:eastAsia="Times New Roman" w:hAnsi="Times New Roman" w:cs="Times New Roman"/>
          <w:b/>
          <w:bCs/>
          <w:smallCaps/>
          <w:color w:val="000000"/>
          <w:sz w:val="22"/>
          <w:szCs w:val="22"/>
          <w:lang w:eastAsia="es-EC"/>
        </w:rPr>
        <w:t>COORDINADOR DE CARRERA: …………………………….</w:t>
      </w:r>
    </w:p>
    <w:p w:rsidR="004E0C16" w:rsidRPr="004E0C16" w:rsidRDefault="004E0C16" w:rsidP="004E0C16">
      <w:pPr>
        <w:rPr>
          <w:rFonts w:ascii="Times New Roman" w:eastAsia="Times New Roman" w:hAnsi="Times New Roman" w:cs="Times New Roman"/>
          <w:lang w:eastAsia="es-EC"/>
        </w:rPr>
      </w:pPr>
    </w:p>
    <w:p w:rsidR="004E0C16" w:rsidRPr="004E0C16" w:rsidRDefault="004E0C16" w:rsidP="00413385">
      <w:pPr>
        <w:jc w:val="both"/>
        <w:rPr>
          <w:rFonts w:ascii="Times New Roman" w:eastAsia="Times New Roman" w:hAnsi="Times New Roman" w:cs="Times New Roman"/>
          <w:lang w:eastAsia="es-EC"/>
        </w:rPr>
      </w:pPr>
      <w:r w:rsidRPr="004E0C16">
        <w:rPr>
          <w:rFonts w:ascii="Times New Roman" w:eastAsia="Times New Roman" w:hAnsi="Times New Roman" w:cs="Times New Roman"/>
          <w:b/>
          <w:bCs/>
          <w:smallCaps/>
          <w:color w:val="000000"/>
          <w:sz w:val="22"/>
          <w:szCs w:val="22"/>
          <w:lang w:eastAsia="es-EC"/>
        </w:rPr>
        <w:t>AUTORES: / TUTORES</w:t>
      </w:r>
    </w:p>
    <w:p w:rsidR="004E0C16" w:rsidRPr="004E0C16" w:rsidRDefault="00770EA2" w:rsidP="004E0C16">
      <w:pPr>
        <w:jc w:val="center"/>
        <w:rPr>
          <w:rFonts w:ascii="Times New Roman" w:eastAsia="Times New Roman" w:hAnsi="Times New Roman" w:cs="Times New Roman"/>
          <w:lang w:eastAsia="es-EC"/>
        </w:rPr>
      </w:pPr>
      <w:r w:rsidRPr="00770EA2">
        <w:rPr>
          <w:rFonts w:ascii="Times New Roman" w:eastAsia="Times New Roman" w:hAnsi="Times New Roman" w:cs="Times New Roman"/>
          <w:b/>
          <w:bCs/>
          <w:smallCaps/>
          <w:color w:val="000000"/>
          <w:sz w:val="22"/>
          <w:szCs w:val="22"/>
          <w:lang w:eastAsia="es-EC"/>
        </w:rPr>
        <w:t>ENTIDAD</w:t>
      </w:r>
      <w:r w:rsidR="004E0C16" w:rsidRPr="004E0C16">
        <w:rPr>
          <w:rFonts w:ascii="Times New Roman" w:eastAsia="Times New Roman" w:hAnsi="Times New Roman" w:cs="Times New Roman"/>
          <w:b/>
          <w:bCs/>
          <w:smallCaps/>
          <w:color w:val="000000"/>
          <w:sz w:val="22"/>
          <w:szCs w:val="22"/>
          <w:lang w:eastAsia="es-EC"/>
        </w:rPr>
        <w:t>  BENEFICIARIA:</w:t>
      </w:r>
    </w:p>
    <w:p w:rsidR="004E0C16" w:rsidRPr="004E0C16" w:rsidRDefault="004E0C16" w:rsidP="004E0C16">
      <w:pPr>
        <w:jc w:val="center"/>
        <w:rPr>
          <w:rFonts w:ascii="Times New Roman" w:eastAsia="Times New Roman" w:hAnsi="Times New Roman" w:cs="Times New Roman"/>
          <w:lang w:eastAsia="es-EC"/>
        </w:rPr>
      </w:pPr>
      <w:r w:rsidRPr="004E0C16">
        <w:rPr>
          <w:rFonts w:ascii="Times New Roman" w:eastAsia="Times New Roman" w:hAnsi="Times New Roman" w:cs="Times New Roman"/>
          <w:b/>
          <w:bCs/>
          <w:smallCaps/>
          <w:color w:val="000000"/>
          <w:sz w:val="22"/>
          <w:szCs w:val="22"/>
          <w:lang w:eastAsia="es-EC"/>
        </w:rPr>
        <w:t xml:space="preserve">COORDINADOR(ES) </w:t>
      </w:r>
      <w:r w:rsidR="00770EA2" w:rsidRPr="00770EA2">
        <w:rPr>
          <w:rFonts w:ascii="Times New Roman" w:eastAsia="Times New Roman" w:hAnsi="Times New Roman" w:cs="Times New Roman"/>
          <w:b/>
          <w:bCs/>
          <w:smallCaps/>
          <w:color w:val="000000"/>
          <w:sz w:val="22"/>
          <w:szCs w:val="22"/>
          <w:lang w:eastAsia="es-EC"/>
        </w:rPr>
        <w:t>ENTIDAD</w:t>
      </w:r>
      <w:r w:rsidRPr="004E0C16">
        <w:rPr>
          <w:rFonts w:ascii="Times New Roman" w:eastAsia="Times New Roman" w:hAnsi="Times New Roman" w:cs="Times New Roman"/>
          <w:b/>
          <w:bCs/>
          <w:smallCaps/>
          <w:color w:val="000000"/>
          <w:sz w:val="22"/>
          <w:szCs w:val="22"/>
          <w:lang w:eastAsia="es-EC"/>
        </w:rPr>
        <w:t xml:space="preserve"> BENEFICIARIA:</w:t>
      </w:r>
    </w:p>
    <w:p w:rsidR="004E0C16" w:rsidRPr="004E0C16" w:rsidRDefault="004E0C16" w:rsidP="004E0C16">
      <w:pPr>
        <w:rPr>
          <w:rFonts w:ascii="Times New Roman" w:eastAsia="Times New Roman" w:hAnsi="Times New Roman" w:cs="Times New Roman"/>
          <w:lang w:eastAsia="es-EC"/>
        </w:rPr>
      </w:pPr>
    </w:p>
    <w:p w:rsidR="004E0C16" w:rsidRPr="004E0C16" w:rsidRDefault="004E0C16" w:rsidP="00413385">
      <w:pPr>
        <w:spacing w:after="200"/>
        <w:rPr>
          <w:rFonts w:ascii="Times New Roman" w:eastAsia="Times New Roman" w:hAnsi="Times New Roman" w:cs="Times New Roman"/>
          <w:lang w:eastAsia="es-EC"/>
        </w:rPr>
      </w:pPr>
      <w:r w:rsidRPr="004E0C16">
        <w:rPr>
          <w:rFonts w:ascii="Calibri" w:eastAsia="Times New Roman" w:hAnsi="Calibri" w:cs="Times New Roman"/>
          <w:b/>
          <w:bCs/>
          <w:smallCaps/>
          <w:color w:val="000000"/>
          <w:sz w:val="22"/>
          <w:szCs w:val="22"/>
          <w:lang w:eastAsia="es-EC"/>
        </w:rPr>
        <w:t xml:space="preserve">CODIGO DEL PROYECTO: </w:t>
      </w:r>
      <w:r w:rsidRPr="004E0C16">
        <w:rPr>
          <w:rFonts w:ascii="Calibri" w:eastAsia="Times New Roman" w:hAnsi="Calibri" w:cs="Times New Roman"/>
          <w:b/>
          <w:bCs/>
          <w:color w:val="000000"/>
          <w:sz w:val="22"/>
          <w:szCs w:val="22"/>
          <w:shd w:val="clear" w:color="auto" w:fill="00FF00"/>
          <w:lang w:eastAsia="es-EC"/>
        </w:rPr>
        <w:t>Ejemplo:</w:t>
      </w:r>
      <w:r w:rsidRPr="004E0C16">
        <w:rPr>
          <w:rFonts w:ascii="Calibri" w:eastAsia="Times New Roman" w:hAnsi="Calibri" w:cs="Times New Roman"/>
          <w:color w:val="000000"/>
          <w:sz w:val="22"/>
          <w:szCs w:val="22"/>
          <w:lang w:eastAsia="es-EC"/>
        </w:rPr>
        <w:t xml:space="preserve"> ITSJME- VC -DII -001202</w:t>
      </w:r>
      <w:r w:rsidRPr="004E0C16">
        <w:rPr>
          <w:rFonts w:ascii="Calibri" w:eastAsia="Times New Roman" w:hAnsi="Calibri" w:cs="Times New Roman"/>
          <w:color w:val="000000"/>
          <w:sz w:val="22"/>
          <w:szCs w:val="22"/>
          <w:shd w:val="clear" w:color="auto" w:fill="00FF00"/>
          <w:lang w:eastAsia="es-EC"/>
        </w:rPr>
        <w:t>X</w:t>
      </w:r>
      <w:r w:rsidRPr="004E0C16">
        <w:rPr>
          <w:rFonts w:ascii="Calibri" w:eastAsia="Times New Roman" w:hAnsi="Calibri" w:cs="Times New Roman"/>
          <w:color w:val="000000"/>
          <w:sz w:val="22"/>
          <w:szCs w:val="22"/>
          <w:lang w:eastAsia="es-EC"/>
        </w:rPr>
        <w:t>  (Siglas del Instituto, siglas Vinculación Comunitaria, siglas de la carrera. Número secuencial 001 al 999, año.)</w:t>
      </w:r>
    </w:p>
    <w:p w:rsidR="004E0C16" w:rsidRPr="004E0C16" w:rsidRDefault="004E0C16" w:rsidP="004E0C16">
      <w:pPr>
        <w:jc w:val="center"/>
        <w:rPr>
          <w:rFonts w:ascii="Times New Roman" w:eastAsia="Times New Roman" w:hAnsi="Times New Roman" w:cs="Times New Roman"/>
          <w:lang w:eastAsia="es-EC"/>
        </w:rPr>
      </w:pPr>
      <w:proofErr w:type="spellStart"/>
      <w:proofErr w:type="gramStart"/>
      <w:r w:rsidRPr="004E0C16">
        <w:rPr>
          <w:rFonts w:ascii="Calibri" w:eastAsia="Times New Roman" w:hAnsi="Calibri" w:cs="Times New Roman"/>
          <w:b/>
          <w:bCs/>
          <w:color w:val="000000"/>
          <w:sz w:val="22"/>
          <w:szCs w:val="22"/>
          <w:lang w:eastAsia="es-EC"/>
        </w:rPr>
        <w:t>xxxxxxxxx</w:t>
      </w:r>
      <w:proofErr w:type="spellEnd"/>
      <w:proofErr w:type="gramEnd"/>
      <w:r w:rsidRPr="004E0C16">
        <w:rPr>
          <w:rFonts w:ascii="Calibri" w:eastAsia="Times New Roman" w:hAnsi="Calibri" w:cs="Times New Roman"/>
          <w:b/>
          <w:bCs/>
          <w:color w:val="000000"/>
          <w:sz w:val="22"/>
          <w:szCs w:val="22"/>
          <w:lang w:eastAsia="es-EC"/>
        </w:rPr>
        <w:t xml:space="preserve"> – Ecuador</w:t>
      </w:r>
    </w:p>
    <w:p w:rsidR="004E0C16" w:rsidRDefault="00AB4541" w:rsidP="00AB4541">
      <w:pPr>
        <w:tabs>
          <w:tab w:val="center" w:pos="4252"/>
          <w:tab w:val="left" w:pos="5205"/>
        </w:tabs>
        <w:rPr>
          <w:rFonts w:ascii="Calibri" w:eastAsia="Times New Roman" w:hAnsi="Calibri" w:cs="Times New Roman"/>
          <w:b/>
          <w:bCs/>
          <w:color w:val="000000"/>
          <w:sz w:val="22"/>
          <w:szCs w:val="22"/>
          <w:shd w:val="clear" w:color="auto" w:fill="00FF00"/>
          <w:lang w:eastAsia="es-EC"/>
        </w:rPr>
      </w:pPr>
      <w:r>
        <w:rPr>
          <w:rFonts w:ascii="Calibri" w:eastAsia="Times New Roman" w:hAnsi="Calibri" w:cs="Times New Roman"/>
          <w:b/>
          <w:bCs/>
          <w:color w:val="000000"/>
          <w:sz w:val="22"/>
          <w:szCs w:val="22"/>
          <w:lang w:eastAsia="es-EC"/>
        </w:rPr>
        <w:tab/>
      </w:r>
      <w:r w:rsidR="004E0C16" w:rsidRPr="004E0C16">
        <w:rPr>
          <w:rFonts w:ascii="Calibri" w:eastAsia="Times New Roman" w:hAnsi="Calibri" w:cs="Times New Roman"/>
          <w:b/>
          <w:bCs/>
          <w:color w:val="000000"/>
          <w:sz w:val="22"/>
          <w:szCs w:val="22"/>
          <w:lang w:eastAsia="es-EC"/>
        </w:rPr>
        <w:t>Mes  202</w:t>
      </w:r>
      <w:r w:rsidR="004E0C16" w:rsidRPr="004E0C16">
        <w:rPr>
          <w:rFonts w:ascii="Calibri" w:eastAsia="Times New Roman" w:hAnsi="Calibri" w:cs="Times New Roman"/>
          <w:b/>
          <w:bCs/>
          <w:color w:val="000000"/>
          <w:sz w:val="22"/>
          <w:szCs w:val="22"/>
          <w:shd w:val="clear" w:color="auto" w:fill="00FF00"/>
          <w:lang w:eastAsia="es-EC"/>
        </w:rPr>
        <w:t>--</w:t>
      </w:r>
      <w:r>
        <w:rPr>
          <w:rFonts w:ascii="Calibri" w:eastAsia="Times New Roman" w:hAnsi="Calibri" w:cs="Times New Roman"/>
          <w:b/>
          <w:bCs/>
          <w:color w:val="000000"/>
          <w:sz w:val="22"/>
          <w:szCs w:val="22"/>
          <w:shd w:val="clear" w:color="auto" w:fill="00FF00"/>
          <w:lang w:eastAsia="es-EC"/>
        </w:rPr>
        <w:tab/>
      </w:r>
    </w:p>
    <w:p w:rsidR="00AB4541" w:rsidRDefault="00AB4541" w:rsidP="00AB4541">
      <w:pPr>
        <w:tabs>
          <w:tab w:val="center" w:pos="4252"/>
          <w:tab w:val="left" w:pos="5205"/>
        </w:tabs>
        <w:rPr>
          <w:rFonts w:ascii="Calibri" w:eastAsia="Times New Roman" w:hAnsi="Calibri" w:cs="Times New Roman"/>
          <w:b/>
          <w:bCs/>
          <w:color w:val="000000"/>
          <w:sz w:val="22"/>
          <w:szCs w:val="22"/>
          <w:shd w:val="clear" w:color="auto" w:fill="00FF00"/>
          <w:lang w:eastAsia="es-EC"/>
        </w:rPr>
      </w:pPr>
    </w:p>
    <w:p w:rsidR="00AB4541" w:rsidRDefault="00AB4541" w:rsidP="00AB4541">
      <w:pPr>
        <w:tabs>
          <w:tab w:val="center" w:pos="4252"/>
          <w:tab w:val="left" w:pos="5205"/>
        </w:tabs>
        <w:rPr>
          <w:rFonts w:ascii="Calibri" w:eastAsia="Times New Roman" w:hAnsi="Calibri" w:cs="Times New Roman"/>
          <w:b/>
          <w:bCs/>
          <w:color w:val="000000"/>
          <w:sz w:val="22"/>
          <w:szCs w:val="22"/>
          <w:shd w:val="clear" w:color="auto" w:fill="00FF00"/>
          <w:lang w:eastAsia="es-EC"/>
        </w:rPr>
      </w:pPr>
    </w:p>
    <w:p w:rsidR="00AB4541" w:rsidRDefault="00AB4541" w:rsidP="00AB4541">
      <w:pPr>
        <w:tabs>
          <w:tab w:val="center" w:pos="4252"/>
          <w:tab w:val="left" w:pos="5205"/>
        </w:tabs>
        <w:rPr>
          <w:rFonts w:ascii="Calibri" w:eastAsia="Times New Roman" w:hAnsi="Calibri" w:cs="Times New Roman"/>
          <w:b/>
          <w:bCs/>
          <w:color w:val="000000"/>
          <w:sz w:val="22"/>
          <w:szCs w:val="22"/>
          <w:shd w:val="clear" w:color="auto" w:fill="00FF00"/>
          <w:lang w:eastAsia="es-EC"/>
        </w:rPr>
      </w:pPr>
    </w:p>
    <w:p w:rsidR="00AB4541" w:rsidRDefault="00AB4541" w:rsidP="00AB4541">
      <w:pPr>
        <w:tabs>
          <w:tab w:val="center" w:pos="4252"/>
          <w:tab w:val="left" w:pos="5205"/>
        </w:tabs>
        <w:rPr>
          <w:rFonts w:ascii="Calibri" w:eastAsia="Times New Roman" w:hAnsi="Calibri" w:cs="Times New Roman"/>
          <w:b/>
          <w:bCs/>
          <w:color w:val="000000"/>
          <w:sz w:val="22"/>
          <w:szCs w:val="22"/>
          <w:shd w:val="clear" w:color="auto" w:fill="00FF00"/>
          <w:lang w:eastAsia="es-EC"/>
        </w:rPr>
      </w:pPr>
    </w:p>
    <w:p w:rsidR="00AB4541" w:rsidRDefault="00AB4541" w:rsidP="00AB4541">
      <w:pPr>
        <w:tabs>
          <w:tab w:val="center" w:pos="4252"/>
          <w:tab w:val="left" w:pos="5205"/>
        </w:tabs>
        <w:rPr>
          <w:rFonts w:ascii="Calibri" w:eastAsia="Times New Roman" w:hAnsi="Calibri" w:cs="Times New Roman"/>
          <w:b/>
          <w:bCs/>
          <w:color w:val="000000"/>
          <w:sz w:val="22"/>
          <w:szCs w:val="22"/>
          <w:shd w:val="clear" w:color="auto" w:fill="00FF00"/>
          <w:lang w:eastAsia="es-EC"/>
        </w:rPr>
      </w:pPr>
    </w:p>
    <w:p w:rsidR="00AB4541" w:rsidRDefault="00AB4541" w:rsidP="00AB4541">
      <w:pPr>
        <w:tabs>
          <w:tab w:val="center" w:pos="4252"/>
          <w:tab w:val="left" w:pos="5205"/>
        </w:tabs>
        <w:rPr>
          <w:rFonts w:ascii="Calibri" w:eastAsia="Times New Roman" w:hAnsi="Calibri" w:cs="Times New Roman"/>
          <w:b/>
          <w:bCs/>
          <w:color w:val="000000"/>
          <w:sz w:val="22"/>
          <w:szCs w:val="22"/>
          <w:shd w:val="clear" w:color="auto" w:fill="00FF00"/>
          <w:lang w:eastAsia="es-EC"/>
        </w:rPr>
      </w:pPr>
    </w:p>
    <w:p w:rsidR="00AB4541" w:rsidRDefault="00AB4541" w:rsidP="00AB4541">
      <w:pPr>
        <w:tabs>
          <w:tab w:val="center" w:pos="4252"/>
          <w:tab w:val="left" w:pos="5205"/>
        </w:tabs>
        <w:rPr>
          <w:rFonts w:ascii="Calibri" w:eastAsia="Times New Roman" w:hAnsi="Calibri" w:cs="Times New Roman"/>
          <w:b/>
          <w:bCs/>
          <w:color w:val="000000"/>
          <w:sz w:val="22"/>
          <w:szCs w:val="22"/>
          <w:shd w:val="clear" w:color="auto" w:fill="00FF00"/>
          <w:lang w:eastAsia="es-EC"/>
        </w:rPr>
      </w:pPr>
    </w:p>
    <w:p w:rsidR="00AB4541" w:rsidRDefault="00AB4541" w:rsidP="00AB4541">
      <w:pPr>
        <w:tabs>
          <w:tab w:val="center" w:pos="4252"/>
          <w:tab w:val="left" w:pos="5205"/>
        </w:tabs>
        <w:rPr>
          <w:rFonts w:ascii="Calibri" w:eastAsia="Times New Roman" w:hAnsi="Calibri" w:cs="Times New Roman"/>
          <w:b/>
          <w:bCs/>
          <w:color w:val="000000"/>
          <w:sz w:val="22"/>
          <w:szCs w:val="22"/>
          <w:shd w:val="clear" w:color="auto" w:fill="00FF00"/>
          <w:lang w:eastAsia="es-EC"/>
        </w:rPr>
      </w:pPr>
    </w:p>
    <w:p w:rsidR="00AB4541" w:rsidRDefault="00AB4541" w:rsidP="00AB4541">
      <w:pPr>
        <w:tabs>
          <w:tab w:val="center" w:pos="4252"/>
          <w:tab w:val="left" w:pos="5205"/>
        </w:tabs>
        <w:rPr>
          <w:rFonts w:ascii="Calibri" w:eastAsia="Times New Roman" w:hAnsi="Calibri" w:cs="Times New Roman"/>
          <w:b/>
          <w:bCs/>
          <w:color w:val="000000"/>
          <w:sz w:val="22"/>
          <w:szCs w:val="22"/>
          <w:shd w:val="clear" w:color="auto" w:fill="00FF00"/>
          <w:lang w:eastAsia="es-EC"/>
        </w:rPr>
      </w:pPr>
    </w:p>
    <w:p w:rsidR="00AB4541" w:rsidRDefault="00AB4541" w:rsidP="00AB4541">
      <w:pPr>
        <w:tabs>
          <w:tab w:val="center" w:pos="4252"/>
          <w:tab w:val="left" w:pos="5205"/>
        </w:tabs>
        <w:rPr>
          <w:rFonts w:ascii="Calibri" w:eastAsia="Times New Roman" w:hAnsi="Calibri" w:cs="Times New Roman"/>
          <w:b/>
          <w:bCs/>
          <w:color w:val="000000"/>
          <w:sz w:val="22"/>
          <w:szCs w:val="22"/>
          <w:shd w:val="clear" w:color="auto" w:fill="00FF00"/>
          <w:lang w:eastAsia="es-EC"/>
        </w:rPr>
      </w:pPr>
    </w:p>
    <w:p w:rsidR="00AB4541" w:rsidRDefault="00AB4541" w:rsidP="00AB4541">
      <w:pPr>
        <w:tabs>
          <w:tab w:val="center" w:pos="4252"/>
          <w:tab w:val="left" w:pos="5205"/>
        </w:tabs>
        <w:rPr>
          <w:rFonts w:ascii="Calibri" w:eastAsia="Times New Roman" w:hAnsi="Calibri" w:cs="Times New Roman"/>
          <w:b/>
          <w:bCs/>
          <w:color w:val="000000"/>
          <w:sz w:val="22"/>
          <w:szCs w:val="22"/>
          <w:shd w:val="clear" w:color="auto" w:fill="00FF00"/>
          <w:lang w:eastAsia="es-EC"/>
        </w:rPr>
      </w:pPr>
    </w:p>
    <w:p w:rsidR="00AB4541" w:rsidRDefault="00AB4541" w:rsidP="00AB4541">
      <w:pPr>
        <w:tabs>
          <w:tab w:val="center" w:pos="4252"/>
          <w:tab w:val="left" w:pos="5205"/>
        </w:tabs>
        <w:rPr>
          <w:rFonts w:ascii="Calibri" w:eastAsia="Times New Roman" w:hAnsi="Calibri" w:cs="Times New Roman"/>
          <w:b/>
          <w:bCs/>
          <w:color w:val="000000"/>
          <w:sz w:val="22"/>
          <w:szCs w:val="22"/>
          <w:shd w:val="clear" w:color="auto" w:fill="00FF00"/>
          <w:lang w:eastAsia="es-EC"/>
        </w:rPr>
      </w:pPr>
    </w:p>
    <w:p w:rsidR="00AB4541" w:rsidRDefault="00AB4541" w:rsidP="00AB4541">
      <w:pPr>
        <w:tabs>
          <w:tab w:val="center" w:pos="4252"/>
          <w:tab w:val="left" w:pos="5205"/>
        </w:tabs>
        <w:rPr>
          <w:rFonts w:ascii="Calibri" w:eastAsia="Times New Roman" w:hAnsi="Calibri" w:cs="Times New Roman"/>
          <w:b/>
          <w:bCs/>
          <w:color w:val="000000"/>
          <w:sz w:val="22"/>
          <w:szCs w:val="22"/>
          <w:shd w:val="clear" w:color="auto" w:fill="00FF00"/>
          <w:lang w:eastAsia="es-EC"/>
        </w:rPr>
      </w:pPr>
    </w:p>
    <w:p w:rsidR="00AB4541" w:rsidRDefault="00AB4541" w:rsidP="00AB4541">
      <w:pPr>
        <w:tabs>
          <w:tab w:val="center" w:pos="4252"/>
          <w:tab w:val="left" w:pos="5205"/>
        </w:tabs>
        <w:rPr>
          <w:rFonts w:ascii="Calibri" w:eastAsia="Times New Roman" w:hAnsi="Calibri" w:cs="Times New Roman"/>
          <w:b/>
          <w:bCs/>
          <w:color w:val="000000"/>
          <w:sz w:val="22"/>
          <w:szCs w:val="22"/>
          <w:shd w:val="clear" w:color="auto" w:fill="00FF00"/>
          <w:lang w:eastAsia="es-EC"/>
        </w:rPr>
      </w:pPr>
    </w:p>
    <w:p w:rsidR="00AB4541" w:rsidRDefault="00AB4541" w:rsidP="00AB4541">
      <w:pPr>
        <w:tabs>
          <w:tab w:val="center" w:pos="4252"/>
          <w:tab w:val="left" w:pos="5205"/>
        </w:tabs>
        <w:rPr>
          <w:rFonts w:ascii="Calibri" w:eastAsia="Times New Roman" w:hAnsi="Calibri" w:cs="Times New Roman"/>
          <w:b/>
          <w:bCs/>
          <w:color w:val="000000"/>
          <w:sz w:val="22"/>
          <w:szCs w:val="22"/>
          <w:shd w:val="clear" w:color="auto" w:fill="00FF00"/>
          <w:lang w:eastAsia="es-EC"/>
        </w:rPr>
      </w:pPr>
    </w:p>
    <w:p w:rsidR="00AB4541" w:rsidRDefault="00AB4541" w:rsidP="00AB4541">
      <w:pPr>
        <w:tabs>
          <w:tab w:val="center" w:pos="4252"/>
          <w:tab w:val="left" w:pos="5205"/>
        </w:tabs>
        <w:rPr>
          <w:rFonts w:ascii="Calibri" w:eastAsia="Times New Roman" w:hAnsi="Calibri" w:cs="Times New Roman"/>
          <w:b/>
          <w:bCs/>
          <w:color w:val="000000"/>
          <w:sz w:val="22"/>
          <w:szCs w:val="22"/>
          <w:shd w:val="clear" w:color="auto" w:fill="00FF00"/>
          <w:lang w:eastAsia="es-EC"/>
        </w:rPr>
      </w:pPr>
    </w:p>
    <w:p w:rsidR="00AB4541" w:rsidRDefault="00AB4541" w:rsidP="00AB4541">
      <w:pPr>
        <w:tabs>
          <w:tab w:val="center" w:pos="4252"/>
          <w:tab w:val="left" w:pos="5205"/>
        </w:tabs>
        <w:rPr>
          <w:rFonts w:ascii="Calibri" w:eastAsia="Times New Roman" w:hAnsi="Calibri" w:cs="Times New Roman"/>
          <w:b/>
          <w:bCs/>
          <w:color w:val="000000"/>
          <w:sz w:val="22"/>
          <w:szCs w:val="22"/>
          <w:shd w:val="clear" w:color="auto" w:fill="00FF00"/>
          <w:lang w:eastAsia="es-EC"/>
        </w:rPr>
      </w:pPr>
    </w:p>
    <w:p w:rsidR="00AB4541" w:rsidRDefault="00AB4541" w:rsidP="00AB4541">
      <w:pPr>
        <w:tabs>
          <w:tab w:val="center" w:pos="4252"/>
          <w:tab w:val="left" w:pos="5205"/>
        </w:tabs>
        <w:rPr>
          <w:rFonts w:ascii="Calibri" w:eastAsia="Times New Roman" w:hAnsi="Calibri" w:cs="Times New Roman"/>
          <w:b/>
          <w:bCs/>
          <w:color w:val="000000"/>
          <w:sz w:val="22"/>
          <w:szCs w:val="22"/>
          <w:shd w:val="clear" w:color="auto" w:fill="00FF00"/>
          <w:lang w:eastAsia="es-EC"/>
        </w:rPr>
      </w:pPr>
    </w:p>
    <w:p w:rsidR="00AB4541" w:rsidRDefault="00AB4541" w:rsidP="00AB4541">
      <w:pPr>
        <w:tabs>
          <w:tab w:val="center" w:pos="4252"/>
          <w:tab w:val="left" w:pos="5205"/>
        </w:tabs>
        <w:rPr>
          <w:rFonts w:ascii="Calibri" w:eastAsia="Times New Roman" w:hAnsi="Calibri" w:cs="Times New Roman"/>
          <w:b/>
          <w:bCs/>
          <w:color w:val="000000"/>
          <w:sz w:val="22"/>
          <w:szCs w:val="22"/>
          <w:shd w:val="clear" w:color="auto" w:fill="00FF00"/>
          <w:lang w:eastAsia="es-EC"/>
        </w:rPr>
      </w:pPr>
    </w:p>
    <w:p w:rsidR="00AB4541" w:rsidRDefault="00AB4541" w:rsidP="00AB4541">
      <w:pPr>
        <w:tabs>
          <w:tab w:val="center" w:pos="4252"/>
          <w:tab w:val="left" w:pos="5205"/>
        </w:tabs>
        <w:rPr>
          <w:rFonts w:ascii="Calibri" w:eastAsia="Times New Roman" w:hAnsi="Calibri" w:cs="Times New Roman"/>
          <w:b/>
          <w:bCs/>
          <w:color w:val="000000"/>
          <w:sz w:val="22"/>
          <w:szCs w:val="22"/>
          <w:shd w:val="clear" w:color="auto" w:fill="00FF00"/>
          <w:lang w:eastAsia="es-EC"/>
        </w:rPr>
      </w:pPr>
    </w:p>
    <w:p w:rsidR="00AB4541" w:rsidRDefault="00AB4541" w:rsidP="00AB4541">
      <w:pPr>
        <w:tabs>
          <w:tab w:val="center" w:pos="4252"/>
          <w:tab w:val="left" w:pos="5205"/>
        </w:tabs>
        <w:rPr>
          <w:rFonts w:ascii="Calibri" w:eastAsia="Times New Roman" w:hAnsi="Calibri" w:cs="Times New Roman"/>
          <w:b/>
          <w:bCs/>
          <w:color w:val="000000"/>
          <w:sz w:val="22"/>
          <w:szCs w:val="22"/>
          <w:shd w:val="clear" w:color="auto" w:fill="00FF00"/>
          <w:lang w:eastAsia="es-EC"/>
        </w:rPr>
      </w:pPr>
    </w:p>
    <w:p w:rsidR="00AB4541" w:rsidRDefault="00AB4541" w:rsidP="00AB4541">
      <w:pPr>
        <w:tabs>
          <w:tab w:val="center" w:pos="4252"/>
          <w:tab w:val="left" w:pos="5205"/>
        </w:tabs>
        <w:rPr>
          <w:rFonts w:ascii="Calibri" w:eastAsia="Times New Roman" w:hAnsi="Calibri" w:cs="Times New Roman"/>
          <w:b/>
          <w:bCs/>
          <w:color w:val="000000"/>
          <w:sz w:val="22"/>
          <w:szCs w:val="22"/>
          <w:shd w:val="clear" w:color="auto" w:fill="00FF00"/>
          <w:lang w:eastAsia="es-EC"/>
        </w:rPr>
      </w:pPr>
    </w:p>
    <w:p w:rsidR="00AB4541" w:rsidRDefault="00AB4541" w:rsidP="004E0C16">
      <w:pPr>
        <w:shd w:val="clear" w:color="auto" w:fill="FABF8F"/>
        <w:rPr>
          <w:rFonts w:ascii="Times New Roman" w:eastAsia="Times New Roman" w:hAnsi="Times New Roman" w:cs="Times New Roman"/>
          <w:lang w:eastAsia="es-EC"/>
        </w:rPr>
      </w:pPr>
    </w:p>
    <w:p w:rsidR="004E0C16" w:rsidRDefault="004E0C16" w:rsidP="004E0C16">
      <w:pPr>
        <w:shd w:val="clear" w:color="auto" w:fill="FABF8F"/>
        <w:rPr>
          <w:rFonts w:ascii="Calibri" w:eastAsia="Times New Roman" w:hAnsi="Calibri" w:cs="Times New Roman"/>
          <w:b/>
          <w:bCs/>
          <w:i/>
          <w:iCs/>
          <w:color w:val="000000"/>
          <w:sz w:val="22"/>
          <w:szCs w:val="22"/>
          <w:lang w:eastAsia="es-EC"/>
        </w:rPr>
      </w:pPr>
      <w:r w:rsidRPr="004E0C16">
        <w:rPr>
          <w:rFonts w:ascii="Calibri" w:eastAsia="Times New Roman" w:hAnsi="Calibri" w:cs="Times New Roman"/>
          <w:b/>
          <w:bCs/>
          <w:i/>
          <w:iCs/>
          <w:color w:val="000000"/>
          <w:sz w:val="22"/>
          <w:szCs w:val="22"/>
          <w:shd w:val="clear" w:color="auto" w:fill="00FF00"/>
          <w:lang w:eastAsia="es-EC"/>
        </w:rPr>
        <w:lastRenderedPageBreak/>
        <w:t>FORMATO PARA EL</w:t>
      </w:r>
      <w:r w:rsidR="00413385">
        <w:rPr>
          <w:rFonts w:ascii="Calibri" w:eastAsia="Times New Roman" w:hAnsi="Calibri" w:cs="Times New Roman"/>
          <w:b/>
          <w:bCs/>
          <w:i/>
          <w:iCs/>
          <w:color w:val="000000"/>
          <w:sz w:val="22"/>
          <w:szCs w:val="22"/>
          <w:shd w:val="clear" w:color="auto" w:fill="00FF00"/>
          <w:lang w:eastAsia="es-EC"/>
        </w:rPr>
        <w:t>ABORACIÓN DE PROYECTOS DE VINCULACIÓ</w:t>
      </w:r>
      <w:r w:rsidRPr="004E0C16">
        <w:rPr>
          <w:rFonts w:ascii="Calibri" w:eastAsia="Times New Roman" w:hAnsi="Calibri" w:cs="Times New Roman"/>
          <w:b/>
          <w:bCs/>
          <w:i/>
          <w:iCs/>
          <w:color w:val="000000"/>
          <w:sz w:val="22"/>
          <w:szCs w:val="22"/>
          <w:shd w:val="clear" w:color="auto" w:fill="00FF00"/>
          <w:lang w:eastAsia="es-EC"/>
        </w:rPr>
        <w:t>N CON LA SOCIEDAD</w:t>
      </w:r>
      <w:r w:rsidRPr="004E0C16">
        <w:rPr>
          <w:rFonts w:ascii="Calibri" w:eastAsia="Times New Roman" w:hAnsi="Calibri" w:cs="Times New Roman"/>
          <w:b/>
          <w:bCs/>
          <w:i/>
          <w:iCs/>
          <w:color w:val="000000"/>
          <w:sz w:val="22"/>
          <w:szCs w:val="22"/>
          <w:lang w:eastAsia="es-EC"/>
        </w:rPr>
        <w:t> </w:t>
      </w:r>
    </w:p>
    <w:p w:rsidR="00AB4541" w:rsidRPr="004E0C16" w:rsidRDefault="00AB4541" w:rsidP="004E0C16">
      <w:pPr>
        <w:shd w:val="clear" w:color="auto" w:fill="FABF8F"/>
        <w:rPr>
          <w:rFonts w:ascii="Times New Roman" w:eastAsia="Times New Roman" w:hAnsi="Times New Roman" w:cs="Times New Roman"/>
          <w:lang w:eastAsia="es-EC"/>
        </w:rPr>
      </w:pPr>
    </w:p>
    <w:tbl>
      <w:tblPr>
        <w:tblW w:w="0" w:type="auto"/>
        <w:tblInd w:w="-28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67"/>
        <w:gridCol w:w="430"/>
        <w:gridCol w:w="713"/>
        <w:gridCol w:w="578"/>
        <w:gridCol w:w="1408"/>
        <w:gridCol w:w="455"/>
        <w:gridCol w:w="525"/>
        <w:gridCol w:w="370"/>
        <w:gridCol w:w="101"/>
        <w:gridCol w:w="134"/>
        <w:gridCol w:w="133"/>
        <w:gridCol w:w="131"/>
        <w:gridCol w:w="131"/>
        <w:gridCol w:w="130"/>
        <w:gridCol w:w="129"/>
        <w:gridCol w:w="805"/>
        <w:gridCol w:w="236"/>
        <w:gridCol w:w="236"/>
        <w:gridCol w:w="571"/>
      </w:tblGrid>
      <w:tr w:rsidR="004E0C16" w:rsidRPr="004E0C16" w:rsidTr="00413385">
        <w:tc>
          <w:tcPr>
            <w:tcW w:w="8783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0C16" w:rsidRPr="004E0C16" w:rsidRDefault="004E0C16" w:rsidP="004E0C16">
            <w:pPr>
              <w:numPr>
                <w:ilvl w:val="0"/>
                <w:numId w:val="1"/>
              </w:numPr>
              <w:ind w:left="360"/>
              <w:textAlignment w:val="baseline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shd w:val="clear" w:color="auto" w:fill="C0C0C0"/>
                <w:lang w:eastAsia="es-EC"/>
              </w:rPr>
              <w:t>PROYECTO/ACTIVIDAD</w:t>
            </w:r>
          </w:p>
        </w:tc>
      </w:tr>
      <w:tr w:rsidR="004E0C16" w:rsidRPr="004E0C16" w:rsidTr="00AB4541">
        <w:trPr>
          <w:trHeight w:val="92"/>
        </w:trPr>
        <w:tc>
          <w:tcPr>
            <w:tcW w:w="628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E0C16" w:rsidRPr="004E0C16" w:rsidRDefault="004E0C16" w:rsidP="004E0C16">
            <w:pPr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C"/>
              </w:rPr>
              <w:t>TITULO</w:t>
            </w:r>
            <w:r w:rsidRPr="004E0C1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C"/>
              </w:rPr>
              <w:t xml:space="preserve">: </w:t>
            </w:r>
            <w:r w:rsidRPr="004E0C16">
              <w:rPr>
                <w:rFonts w:ascii="Calibri" w:eastAsia="Times New Roman" w:hAnsi="Calibri" w:cs="Times New Roman"/>
                <w:b/>
                <w:bCs/>
                <w:color w:val="0F243E"/>
                <w:sz w:val="12"/>
                <w:szCs w:val="12"/>
                <w:lang w:eastAsia="es-EC"/>
              </w:rPr>
              <w:t>Debe responder a estas tres preguntas: Qué se va a hacer</w:t>
            </w:r>
            <w:proofErr w:type="gramStart"/>
            <w:r w:rsidRPr="004E0C16">
              <w:rPr>
                <w:rFonts w:ascii="Calibri" w:eastAsia="Times New Roman" w:hAnsi="Calibri" w:cs="Times New Roman"/>
                <w:b/>
                <w:bCs/>
                <w:color w:val="0F243E"/>
                <w:sz w:val="12"/>
                <w:szCs w:val="12"/>
                <w:lang w:eastAsia="es-EC"/>
              </w:rPr>
              <w:t>?</w:t>
            </w:r>
            <w:proofErr w:type="gramEnd"/>
            <w:r w:rsidRPr="004E0C16">
              <w:rPr>
                <w:rFonts w:ascii="Calibri" w:eastAsia="Times New Roman" w:hAnsi="Calibri" w:cs="Times New Roman"/>
                <w:b/>
                <w:bCs/>
                <w:color w:val="0F243E"/>
                <w:sz w:val="12"/>
                <w:szCs w:val="12"/>
                <w:lang w:eastAsia="es-EC"/>
              </w:rPr>
              <w:t xml:space="preserve"> Sobre qué</w:t>
            </w:r>
            <w:proofErr w:type="gramStart"/>
            <w:r w:rsidRPr="004E0C16">
              <w:rPr>
                <w:rFonts w:ascii="Calibri" w:eastAsia="Times New Roman" w:hAnsi="Calibri" w:cs="Times New Roman"/>
                <w:b/>
                <w:bCs/>
                <w:color w:val="0F243E"/>
                <w:sz w:val="12"/>
                <w:szCs w:val="12"/>
                <w:lang w:eastAsia="es-EC"/>
              </w:rPr>
              <w:t>?</w:t>
            </w:r>
            <w:proofErr w:type="gramEnd"/>
            <w:r w:rsidRPr="004E0C16">
              <w:rPr>
                <w:rFonts w:ascii="Calibri" w:eastAsia="Times New Roman" w:hAnsi="Calibri" w:cs="Times New Roman"/>
                <w:b/>
                <w:bCs/>
                <w:color w:val="0F243E"/>
                <w:sz w:val="12"/>
                <w:szCs w:val="12"/>
                <w:lang w:eastAsia="es-EC"/>
              </w:rPr>
              <w:t xml:space="preserve"> Dónde</w:t>
            </w:r>
            <w:proofErr w:type="gramStart"/>
            <w:r w:rsidRPr="004E0C16">
              <w:rPr>
                <w:rFonts w:ascii="Calibri" w:eastAsia="Times New Roman" w:hAnsi="Calibri" w:cs="Times New Roman"/>
                <w:b/>
                <w:bCs/>
                <w:color w:val="0F243E"/>
                <w:sz w:val="12"/>
                <w:szCs w:val="12"/>
                <w:lang w:eastAsia="es-EC"/>
              </w:rPr>
              <w:t>?</w:t>
            </w:r>
            <w:proofErr w:type="gramEnd"/>
            <w:r w:rsidR="008E2814">
              <w:rPr>
                <w:rFonts w:ascii="Calibri" w:eastAsia="Times New Roman" w:hAnsi="Calibri" w:cs="Times New Roman"/>
                <w:b/>
                <w:bCs/>
                <w:color w:val="0F243E"/>
                <w:sz w:val="12"/>
                <w:szCs w:val="12"/>
                <w:lang w:eastAsia="es-EC"/>
              </w:rPr>
              <w:t xml:space="preserve"> </w:t>
            </w:r>
          </w:p>
        </w:tc>
        <w:tc>
          <w:tcPr>
            <w:tcW w:w="0" w:type="auto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E0C16" w:rsidRPr="004E0C16" w:rsidRDefault="00413385" w:rsidP="004E0C16">
            <w:pPr>
              <w:rPr>
                <w:rFonts w:ascii="Times New Roman" w:eastAsia="Times New Roman" w:hAnsi="Times New Roman" w:cs="Times New Roman"/>
                <w:lang w:eastAsia="es-EC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C"/>
              </w:rPr>
              <w:t>CÓ</w:t>
            </w:r>
            <w:r w:rsidR="004E0C16" w:rsidRPr="004E0C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C"/>
              </w:rPr>
              <w:t>DIGO</w:t>
            </w:r>
            <w:r w:rsidR="004E0C16" w:rsidRPr="004E0C1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C"/>
              </w:rPr>
              <w:t xml:space="preserve">: </w:t>
            </w:r>
            <w:r w:rsidR="004E0C16" w:rsidRPr="004E0C16">
              <w:rPr>
                <w:rFonts w:ascii="Calibri" w:eastAsia="Times New Roman" w:hAnsi="Calibri" w:cs="Times New Roman"/>
                <w:color w:val="0F243E"/>
                <w:sz w:val="12"/>
                <w:szCs w:val="12"/>
                <w:lang w:eastAsia="es-EC"/>
              </w:rPr>
              <w:t>Siglas del Instituto,  siglas Vinculación Comunitaria,  siglas de la carrera. Número secuencial 001 al 999, año.</w:t>
            </w:r>
          </w:p>
          <w:p w:rsidR="004E0C16" w:rsidRPr="004E0C16" w:rsidRDefault="004E0C16" w:rsidP="004E0C16">
            <w:pPr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b/>
                <w:bCs/>
                <w:color w:val="0F243E"/>
                <w:sz w:val="12"/>
                <w:szCs w:val="12"/>
                <w:lang w:eastAsia="es-EC"/>
              </w:rPr>
              <w:t>Ejemplo:</w:t>
            </w:r>
            <w:r w:rsidRPr="004E0C16">
              <w:rPr>
                <w:rFonts w:ascii="Calibri" w:eastAsia="Times New Roman" w:hAnsi="Calibri" w:cs="Times New Roman"/>
                <w:color w:val="0F243E"/>
                <w:sz w:val="12"/>
                <w:szCs w:val="12"/>
                <w:lang w:eastAsia="es-EC"/>
              </w:rPr>
              <w:t xml:space="preserve"> </w:t>
            </w:r>
            <w:proofErr w:type="spellStart"/>
            <w:r w:rsidRPr="004E0C16">
              <w:rPr>
                <w:rFonts w:ascii="Calibri" w:eastAsia="Times New Roman" w:hAnsi="Calibri" w:cs="Times New Roman"/>
                <w:color w:val="0F243E"/>
                <w:sz w:val="12"/>
                <w:szCs w:val="12"/>
                <w:lang w:eastAsia="es-EC"/>
              </w:rPr>
              <w:t>ITSJME</w:t>
            </w:r>
            <w:proofErr w:type="spellEnd"/>
            <w:r w:rsidRPr="004E0C16">
              <w:rPr>
                <w:rFonts w:ascii="Calibri" w:eastAsia="Times New Roman" w:hAnsi="Calibri" w:cs="Times New Roman"/>
                <w:color w:val="0F243E"/>
                <w:sz w:val="12"/>
                <w:szCs w:val="12"/>
                <w:lang w:eastAsia="es-EC"/>
              </w:rPr>
              <w:t>-</w:t>
            </w:r>
            <w:proofErr w:type="spellStart"/>
            <w:r w:rsidRPr="004E0C16">
              <w:rPr>
                <w:rFonts w:ascii="Calibri" w:eastAsia="Times New Roman" w:hAnsi="Calibri" w:cs="Times New Roman"/>
                <w:color w:val="0F243E"/>
                <w:sz w:val="12"/>
                <w:szCs w:val="12"/>
                <w:lang w:eastAsia="es-EC"/>
              </w:rPr>
              <w:t>VC</w:t>
            </w:r>
            <w:proofErr w:type="spellEnd"/>
            <w:r w:rsidRPr="004E0C16">
              <w:rPr>
                <w:rFonts w:ascii="Calibri" w:eastAsia="Times New Roman" w:hAnsi="Calibri" w:cs="Times New Roman"/>
                <w:color w:val="0F243E"/>
                <w:sz w:val="12"/>
                <w:szCs w:val="12"/>
                <w:lang w:eastAsia="es-EC"/>
              </w:rPr>
              <w:t>-DII-0012020</w:t>
            </w:r>
          </w:p>
        </w:tc>
      </w:tr>
      <w:tr w:rsidR="004E0C16" w:rsidRPr="004E0C16" w:rsidTr="00413385">
        <w:trPr>
          <w:trHeight w:val="391"/>
        </w:trPr>
        <w:tc>
          <w:tcPr>
            <w:tcW w:w="8783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E0C16" w:rsidRPr="004E0C16" w:rsidRDefault="004E0C16" w:rsidP="004E0C16">
            <w:pPr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C"/>
              </w:rPr>
              <w:t>Carrera:</w:t>
            </w:r>
            <w:r w:rsidRPr="004E0C16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EC"/>
              </w:rPr>
              <w:t xml:space="preserve"> </w:t>
            </w:r>
            <w:r w:rsidRPr="004E0C16">
              <w:rPr>
                <w:rFonts w:ascii="Calibri" w:eastAsia="Times New Roman" w:hAnsi="Calibri" w:cs="Times New Roman"/>
                <w:color w:val="0F243E"/>
                <w:sz w:val="12"/>
                <w:szCs w:val="12"/>
                <w:lang w:eastAsia="es-EC"/>
              </w:rPr>
              <w:t>Nombre completo de la carrera. .</w:t>
            </w:r>
          </w:p>
        </w:tc>
      </w:tr>
      <w:tr w:rsidR="00413385" w:rsidRPr="004E0C16" w:rsidTr="00AB4541">
        <w:trPr>
          <w:trHeight w:val="542"/>
        </w:trPr>
        <w:tc>
          <w:tcPr>
            <w:tcW w:w="469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E0C16" w:rsidRPr="004E0C16" w:rsidRDefault="00413385" w:rsidP="00AB4541">
            <w:pPr>
              <w:rPr>
                <w:rFonts w:ascii="Times New Roman" w:eastAsia="Times New Roman" w:hAnsi="Times New Roman" w:cs="Times New Roman"/>
                <w:lang w:eastAsia="es-EC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C"/>
              </w:rPr>
              <w:t xml:space="preserve">Ciclo: </w:t>
            </w:r>
            <w:r w:rsidR="00AB4541">
              <w:rPr>
                <w:rFonts w:ascii="Calibri" w:eastAsia="Times New Roman" w:hAnsi="Calibri" w:cs="Times New Roman"/>
                <w:color w:val="0F243E"/>
                <w:sz w:val="10"/>
                <w:szCs w:val="10"/>
                <w:lang w:eastAsia="es-EC"/>
              </w:rPr>
              <w:t>Periodo académico</w:t>
            </w:r>
            <w:r w:rsidR="004E0C16" w:rsidRPr="004E0C16">
              <w:rPr>
                <w:rFonts w:ascii="Calibri" w:eastAsia="Times New Roman" w:hAnsi="Calibri" w:cs="Times New Roman"/>
                <w:color w:val="0F243E"/>
                <w:sz w:val="10"/>
                <w:szCs w:val="10"/>
                <w:lang w:eastAsia="es-EC"/>
              </w:rPr>
              <w:t xml:space="preserve"> del estudiante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E0C16" w:rsidRPr="004E0C16" w:rsidRDefault="00413385" w:rsidP="00413385">
            <w:pPr>
              <w:rPr>
                <w:rFonts w:ascii="Times New Roman" w:eastAsia="Times New Roman" w:hAnsi="Times New Roman" w:cs="Times New Roman"/>
                <w:lang w:eastAsia="es-EC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C"/>
              </w:rPr>
              <w:t>Presencial</w:t>
            </w:r>
          </w:p>
        </w:tc>
        <w:tc>
          <w:tcPr>
            <w:tcW w:w="0" w:type="auto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0C16" w:rsidRPr="004E0C16" w:rsidRDefault="004E0C16" w:rsidP="004E0C16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0C16" w:rsidRPr="004E0C16" w:rsidRDefault="004E0C16" w:rsidP="004E0C16">
            <w:pPr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C"/>
              </w:rPr>
              <w:t>Dual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0C16" w:rsidRPr="004E0C16" w:rsidRDefault="004E0C16" w:rsidP="004E0C16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</w:tr>
      <w:tr w:rsidR="00A87109" w:rsidRPr="004E0C16" w:rsidTr="00AB4541">
        <w:trPr>
          <w:trHeight w:val="706"/>
        </w:trPr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E0C16" w:rsidRPr="004E0C16" w:rsidRDefault="00413385" w:rsidP="00413385">
            <w:pPr>
              <w:rPr>
                <w:rFonts w:ascii="Times New Roman" w:eastAsia="Times New Roman" w:hAnsi="Times New Roman" w:cs="Times New Roman"/>
                <w:lang w:eastAsia="es-EC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C"/>
              </w:rPr>
              <w:t>COBERT</w:t>
            </w:r>
            <w:r w:rsidR="004E0C16" w:rsidRPr="004E0C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C"/>
              </w:rPr>
              <w:t>URA Y LOCALIZACIÓN </w:t>
            </w:r>
          </w:p>
        </w:tc>
        <w:tc>
          <w:tcPr>
            <w:tcW w:w="0" w:type="auto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E0C16" w:rsidRPr="004E0C16" w:rsidRDefault="004E0C16" w:rsidP="004E0C16">
            <w:pPr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color w:val="0F243E"/>
                <w:sz w:val="12"/>
                <w:szCs w:val="12"/>
                <w:lang w:eastAsia="es-EC"/>
              </w:rPr>
              <w:t>(Ubicación geográfica del proyecto: Región, Provincia, Cantón, Parroquia y Zona de Planificación), IDENTIFICAR EL ALCANCE </w:t>
            </w:r>
          </w:p>
        </w:tc>
      </w:tr>
      <w:tr w:rsidR="00A87109" w:rsidRPr="004E0C16" w:rsidTr="006820BA">
        <w:trPr>
          <w:trHeight w:val="282"/>
        </w:trPr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E0C16" w:rsidRPr="004E0C16" w:rsidRDefault="004C4A62" w:rsidP="004E0C16">
            <w:pPr>
              <w:rPr>
                <w:rFonts w:ascii="Times New Roman" w:eastAsia="Times New Roman" w:hAnsi="Times New Roman" w:cs="Times New Roman"/>
                <w:lang w:eastAsia="es-EC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C"/>
              </w:rPr>
              <w:t>PLAZO DE EJECUCIÓ</w:t>
            </w:r>
            <w:r w:rsidR="004E0C16" w:rsidRPr="004E0C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C"/>
              </w:rPr>
              <w:t>N</w:t>
            </w:r>
          </w:p>
        </w:tc>
        <w:tc>
          <w:tcPr>
            <w:tcW w:w="0" w:type="auto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E0C16" w:rsidRPr="004E0C16" w:rsidRDefault="004E0C16" w:rsidP="004E0C16">
            <w:pPr>
              <w:spacing w:before="240"/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color w:val="0F243E"/>
                <w:sz w:val="12"/>
                <w:szCs w:val="12"/>
                <w:lang w:eastAsia="es-EC"/>
              </w:rPr>
              <w:t>(Tiempo de ejecución del proyecto en número de meses y/o semanas y/ horas, tiene relación con el cronograma)</w:t>
            </w:r>
          </w:p>
        </w:tc>
      </w:tr>
      <w:tr w:rsidR="00413385" w:rsidRPr="004E0C16" w:rsidTr="00AB4541">
        <w:trPr>
          <w:trHeight w:val="679"/>
        </w:trPr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E0C16" w:rsidRPr="004E0C16" w:rsidRDefault="004E0C16" w:rsidP="004E0C16">
            <w:pPr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C"/>
              </w:rPr>
              <w:t>FECHA DE PRESENTACIÓN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E0C16" w:rsidRPr="004E0C16" w:rsidRDefault="004E0C16" w:rsidP="004E0C16">
            <w:pPr>
              <w:rPr>
                <w:rFonts w:ascii="Times New Roman" w:eastAsia="Times New Roman" w:hAnsi="Times New Roman" w:cs="Times New Roman"/>
                <w:lang w:eastAsia="es-EC"/>
              </w:rPr>
            </w:pPr>
            <w:proofErr w:type="spellStart"/>
            <w:r w:rsidRPr="004E0C1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EC"/>
              </w:rPr>
              <w:t>dd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E0C16" w:rsidRPr="004E0C16" w:rsidRDefault="004E0C16" w:rsidP="004E0C16">
            <w:pPr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EC"/>
              </w:rPr>
              <w:t>mm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E0C16" w:rsidRPr="004E0C16" w:rsidRDefault="004E0C16" w:rsidP="004E0C16">
            <w:pPr>
              <w:rPr>
                <w:rFonts w:ascii="Times New Roman" w:eastAsia="Times New Roman" w:hAnsi="Times New Roman" w:cs="Times New Roman"/>
                <w:lang w:eastAsia="es-EC"/>
              </w:rPr>
            </w:pPr>
            <w:proofErr w:type="spellStart"/>
            <w:r w:rsidRPr="004E0C1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EC"/>
              </w:rPr>
              <w:t>aa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E0C16" w:rsidRPr="004E0C16" w:rsidRDefault="004E0C16" w:rsidP="004E0C16">
            <w:pPr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C"/>
              </w:rPr>
              <w:t>FECHA INICIO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E0C16" w:rsidRPr="004E0C16" w:rsidRDefault="004E0C16" w:rsidP="004E0C16">
            <w:pPr>
              <w:rPr>
                <w:rFonts w:ascii="Times New Roman" w:eastAsia="Times New Roman" w:hAnsi="Times New Roman" w:cs="Times New Roman"/>
                <w:lang w:eastAsia="es-EC"/>
              </w:rPr>
            </w:pPr>
            <w:proofErr w:type="spellStart"/>
            <w:r w:rsidRPr="004E0C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dd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E0C16" w:rsidRPr="004E0C16" w:rsidRDefault="004E0C16" w:rsidP="004E0C16">
            <w:pPr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mm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E0C16" w:rsidRPr="004E0C16" w:rsidRDefault="004E0C16" w:rsidP="004E0C16">
            <w:pPr>
              <w:rPr>
                <w:rFonts w:ascii="Times New Roman" w:eastAsia="Times New Roman" w:hAnsi="Times New Roman" w:cs="Times New Roman"/>
                <w:lang w:eastAsia="es-EC"/>
              </w:rPr>
            </w:pPr>
            <w:proofErr w:type="spellStart"/>
            <w:r w:rsidRPr="004E0C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aa</w:t>
            </w:r>
            <w:proofErr w:type="spellEnd"/>
          </w:p>
        </w:tc>
        <w:tc>
          <w:tcPr>
            <w:tcW w:w="0" w:type="auto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E0C16" w:rsidRPr="004E0C16" w:rsidRDefault="004E0C16" w:rsidP="004E0C16">
            <w:pPr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C"/>
              </w:rPr>
              <w:t>FECHA FINAL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E0C16" w:rsidRPr="004E0C16" w:rsidRDefault="004E0C16" w:rsidP="004E0C16">
            <w:pPr>
              <w:rPr>
                <w:rFonts w:ascii="Times New Roman" w:eastAsia="Times New Roman" w:hAnsi="Times New Roman" w:cs="Times New Roman"/>
                <w:lang w:eastAsia="es-EC"/>
              </w:rPr>
            </w:pPr>
            <w:proofErr w:type="spellStart"/>
            <w:r w:rsidRPr="004E0C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dd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E0C16" w:rsidRPr="004E0C16" w:rsidRDefault="004E0C16" w:rsidP="004E0C16">
            <w:pPr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mm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E0C16" w:rsidRPr="004E0C16" w:rsidRDefault="004E0C16" w:rsidP="004E0C16">
            <w:pPr>
              <w:rPr>
                <w:rFonts w:ascii="Times New Roman" w:eastAsia="Times New Roman" w:hAnsi="Times New Roman" w:cs="Times New Roman"/>
                <w:lang w:eastAsia="es-EC"/>
              </w:rPr>
            </w:pPr>
            <w:proofErr w:type="spellStart"/>
            <w:r w:rsidRPr="004E0C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aa</w:t>
            </w:r>
            <w:proofErr w:type="spellEnd"/>
          </w:p>
        </w:tc>
      </w:tr>
      <w:tr w:rsidR="004E0C16" w:rsidRPr="004E0C16" w:rsidTr="00AB4541">
        <w:trPr>
          <w:trHeight w:val="703"/>
        </w:trPr>
        <w:tc>
          <w:tcPr>
            <w:tcW w:w="8783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E0C16" w:rsidRPr="004E0C16" w:rsidRDefault="004E0C16" w:rsidP="004E0C16">
            <w:pPr>
              <w:jc w:val="center"/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C"/>
              </w:rPr>
              <w:t>FRECUENCIA DE LAS ACTIVIDADES</w:t>
            </w:r>
          </w:p>
          <w:p w:rsidR="004E0C16" w:rsidRPr="004E0C16" w:rsidRDefault="004E0C16" w:rsidP="004E0C16">
            <w:pPr>
              <w:jc w:val="center"/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color w:val="0F243E"/>
                <w:sz w:val="12"/>
                <w:szCs w:val="12"/>
                <w:lang w:eastAsia="es-EC"/>
              </w:rPr>
              <w:t>Escriba la unidad de tiempo por el número de repeticiones del suceso periódico</w:t>
            </w:r>
          </w:p>
        </w:tc>
      </w:tr>
      <w:tr w:rsidR="00413385" w:rsidRPr="004E0C16" w:rsidTr="00AB4541">
        <w:trPr>
          <w:trHeight w:val="415"/>
        </w:trPr>
        <w:tc>
          <w:tcPr>
            <w:tcW w:w="19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E0C16" w:rsidRPr="004E0C16" w:rsidRDefault="004E0C16" w:rsidP="004E0C16">
            <w:pPr>
              <w:jc w:val="center"/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C"/>
              </w:rPr>
              <w:t>DIARIA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E0C16" w:rsidRPr="004E0C16" w:rsidRDefault="004E0C16" w:rsidP="004E0C16">
            <w:pPr>
              <w:jc w:val="center"/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C"/>
              </w:rPr>
              <w:t>SEMANAL</w:t>
            </w:r>
          </w:p>
        </w:tc>
        <w:tc>
          <w:tcPr>
            <w:tcW w:w="0" w:type="auto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E0C16" w:rsidRPr="004E0C16" w:rsidRDefault="004E0C16" w:rsidP="004E0C16">
            <w:pPr>
              <w:jc w:val="center"/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C"/>
              </w:rPr>
              <w:t>QUINCENAL</w:t>
            </w:r>
          </w:p>
        </w:tc>
        <w:tc>
          <w:tcPr>
            <w:tcW w:w="0" w:type="auto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E0C16" w:rsidRPr="004E0C16" w:rsidRDefault="004E0C16" w:rsidP="004E0C16">
            <w:pPr>
              <w:jc w:val="center"/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C"/>
              </w:rPr>
              <w:t>MENSUAL</w:t>
            </w:r>
          </w:p>
        </w:tc>
      </w:tr>
      <w:tr w:rsidR="00413385" w:rsidRPr="004E0C16" w:rsidTr="00AB4541">
        <w:trPr>
          <w:trHeight w:val="550"/>
        </w:trPr>
        <w:tc>
          <w:tcPr>
            <w:tcW w:w="19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E0C16" w:rsidRPr="004E0C16" w:rsidRDefault="004E0C16" w:rsidP="004E0C16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E0C16" w:rsidRPr="004E0C16" w:rsidRDefault="004E0C16" w:rsidP="004E0C16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0" w:type="auto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E0C16" w:rsidRPr="004E0C16" w:rsidRDefault="004E0C16" w:rsidP="004E0C16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0" w:type="auto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E0C16" w:rsidRPr="004E0C16" w:rsidRDefault="004E0C16" w:rsidP="004E0C16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</w:tr>
      <w:tr w:rsidR="00A87109" w:rsidRPr="004E0C16" w:rsidTr="006820BA">
        <w:trPr>
          <w:trHeight w:val="498"/>
        </w:trPr>
        <w:tc>
          <w:tcPr>
            <w:tcW w:w="32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E0C16" w:rsidRPr="004E0C16" w:rsidRDefault="004E0C16" w:rsidP="00413385">
            <w:pPr>
              <w:ind w:hanging="708"/>
              <w:rPr>
                <w:rFonts w:ascii="Times New Roman" w:eastAsia="Times New Roman" w:hAnsi="Times New Roman" w:cs="Times New Roman"/>
                <w:lang w:eastAsia="es-EC"/>
              </w:rPr>
            </w:pPr>
            <w:proofErr w:type="spellStart"/>
            <w:r w:rsidRPr="004E0C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C"/>
              </w:rPr>
              <w:t>idad</w:t>
            </w:r>
            <w:proofErr w:type="spellEnd"/>
            <w:r w:rsidRPr="004E0C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C"/>
              </w:rPr>
              <w:t xml:space="preserve"> de </w:t>
            </w:r>
            <w:r w:rsidR="004133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C"/>
              </w:rPr>
              <w:t xml:space="preserve">     Actividad de </w:t>
            </w:r>
            <w:r w:rsidRPr="004E0C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C"/>
              </w:rPr>
              <w:t xml:space="preserve">vinculación </w:t>
            </w:r>
            <w:r w:rsidRPr="004E0C16">
              <w:rPr>
                <w:rFonts w:ascii="Calibri" w:eastAsia="Times New Roman" w:hAnsi="Calibri" w:cs="Times New Roman"/>
                <w:color w:val="8DB3E2"/>
                <w:sz w:val="12"/>
                <w:szCs w:val="12"/>
                <w:lang w:eastAsia="es-EC"/>
              </w:rPr>
              <w:t> </w:t>
            </w:r>
            <w:r w:rsidRPr="004E0C16">
              <w:rPr>
                <w:rFonts w:ascii="Calibri" w:eastAsia="Times New Roman" w:hAnsi="Calibri" w:cs="Times New Roman"/>
                <w:color w:val="0F243E"/>
                <w:sz w:val="12"/>
                <w:szCs w:val="12"/>
                <w:lang w:eastAsia="es-EC"/>
              </w:rPr>
              <w:t>(marque con una x)</w:t>
            </w: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E0C16" w:rsidRPr="004E0C16" w:rsidRDefault="004E0C16" w:rsidP="004E0C16">
            <w:pPr>
              <w:jc w:val="center"/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C"/>
              </w:rPr>
              <w:t xml:space="preserve">Sectores de intervención </w:t>
            </w:r>
            <w:r w:rsidRPr="004E0C16">
              <w:rPr>
                <w:rFonts w:ascii="Calibri" w:eastAsia="Times New Roman" w:hAnsi="Calibri" w:cs="Times New Roman"/>
                <w:color w:val="0F243E"/>
                <w:sz w:val="12"/>
                <w:szCs w:val="12"/>
                <w:lang w:eastAsia="es-EC"/>
              </w:rPr>
              <w:t>(marque con una x)</w:t>
            </w:r>
          </w:p>
        </w:tc>
        <w:tc>
          <w:tcPr>
            <w:tcW w:w="0" w:type="auto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E0C16" w:rsidRPr="004E0C16" w:rsidRDefault="004E0C16" w:rsidP="00A87109">
            <w:pPr>
              <w:jc w:val="center"/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C"/>
              </w:rPr>
              <w:t xml:space="preserve">Ejes estratégicos de vinculación </w:t>
            </w:r>
            <w:r w:rsidRPr="004E0C16">
              <w:rPr>
                <w:rFonts w:ascii="Calibri" w:eastAsia="Times New Roman" w:hAnsi="Calibri" w:cs="Times New Roman"/>
                <w:color w:val="0F243E"/>
                <w:sz w:val="12"/>
                <w:szCs w:val="12"/>
                <w:lang w:eastAsia="es-EC"/>
              </w:rPr>
              <w:t>(marque con una x)</w:t>
            </w:r>
          </w:p>
        </w:tc>
      </w:tr>
      <w:tr w:rsidR="00413385" w:rsidRPr="004E0C16" w:rsidTr="006820BA">
        <w:trPr>
          <w:trHeight w:val="134"/>
        </w:trPr>
        <w:tc>
          <w:tcPr>
            <w:tcW w:w="2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E0C16" w:rsidRPr="004E0C16" w:rsidRDefault="00413385" w:rsidP="00413385">
            <w:pPr>
              <w:rPr>
                <w:rFonts w:ascii="Times New Roman" w:eastAsia="Times New Roman" w:hAnsi="Times New Roman" w:cs="Times New Roman"/>
                <w:lang w:eastAsia="es-EC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 xml:space="preserve">Convenios </w:t>
            </w:r>
            <w:r w:rsidR="004E0C16" w:rsidRPr="004E0C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institucionales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E0C16" w:rsidRPr="004E0C16" w:rsidRDefault="004E0C16" w:rsidP="004E0C16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E0C16" w:rsidRPr="004E0C16" w:rsidRDefault="004E0C16" w:rsidP="004E0C16">
            <w:pPr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Educación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E0C16" w:rsidRPr="004E0C16" w:rsidRDefault="004E0C16" w:rsidP="004E0C16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0" w:type="auto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E0C16" w:rsidRPr="004E0C16" w:rsidRDefault="004E0C16" w:rsidP="004E0C16">
            <w:pPr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Ambiental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E0C16" w:rsidRPr="004E0C16" w:rsidRDefault="004E0C16" w:rsidP="004E0C16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</w:tr>
      <w:tr w:rsidR="00413385" w:rsidRPr="004E0C16" w:rsidTr="006820BA">
        <w:trPr>
          <w:trHeight w:val="138"/>
        </w:trPr>
        <w:tc>
          <w:tcPr>
            <w:tcW w:w="2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E0C16" w:rsidRPr="004E0C16" w:rsidRDefault="00413385" w:rsidP="00413385">
            <w:pPr>
              <w:rPr>
                <w:rFonts w:ascii="Times New Roman" w:eastAsia="Times New Roman" w:hAnsi="Times New Roman" w:cs="Times New Roman"/>
                <w:lang w:eastAsia="es-EC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Acuerdo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E0C16" w:rsidRPr="004E0C16" w:rsidRDefault="004E0C16" w:rsidP="004E0C16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E0C16" w:rsidRPr="004E0C16" w:rsidRDefault="004E0C16" w:rsidP="004E0C16">
            <w:pPr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Salud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E0C16" w:rsidRPr="004E0C16" w:rsidRDefault="004E0C16" w:rsidP="004E0C16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0" w:type="auto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E0C16" w:rsidRPr="004E0C16" w:rsidRDefault="004E0C16" w:rsidP="004E0C16">
            <w:pPr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Interculturalidad/género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E0C16" w:rsidRPr="004E0C16" w:rsidRDefault="004E0C16" w:rsidP="004E0C16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</w:tr>
      <w:tr w:rsidR="00413385" w:rsidRPr="004E0C16" w:rsidTr="006820BA">
        <w:trPr>
          <w:trHeight w:val="20"/>
        </w:trPr>
        <w:tc>
          <w:tcPr>
            <w:tcW w:w="2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E0C16" w:rsidRPr="004E0C16" w:rsidRDefault="00413385" w:rsidP="00413385">
            <w:pPr>
              <w:rPr>
                <w:rFonts w:ascii="Times New Roman" w:eastAsia="Times New Roman" w:hAnsi="Times New Roman" w:cs="Times New Roman"/>
                <w:lang w:eastAsia="es-EC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Proyecto de</w:t>
            </w:r>
            <w:r w:rsidR="00DA200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 xml:space="preserve"> vinculación propio IST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E0C16" w:rsidRPr="004E0C16" w:rsidRDefault="004E0C16" w:rsidP="004E0C16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E0C16" w:rsidRPr="004E0C16" w:rsidRDefault="004E0C16" w:rsidP="004E0C16">
            <w:pPr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Saneamiento Ambiental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E0C16" w:rsidRPr="004E0C16" w:rsidRDefault="004E0C16" w:rsidP="004E0C16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0" w:type="auto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E0C16" w:rsidRPr="004E0C16" w:rsidRDefault="004E0C16" w:rsidP="004E0C16">
            <w:pPr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Investigativo Académico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E0C16" w:rsidRPr="004E0C16" w:rsidRDefault="004E0C16" w:rsidP="004E0C16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</w:tr>
      <w:tr w:rsidR="00413385" w:rsidRPr="004E0C16" w:rsidTr="006820BA">
        <w:trPr>
          <w:trHeight w:val="20"/>
        </w:trPr>
        <w:tc>
          <w:tcPr>
            <w:tcW w:w="2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13385" w:rsidRDefault="00413385" w:rsidP="00413385">
            <w:pPr>
              <w:pStyle w:val="NormalWeb"/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Programas capacitación a la comunidad</w:t>
            </w:r>
          </w:p>
          <w:p w:rsidR="004E0C16" w:rsidRPr="004E0C16" w:rsidRDefault="004E0C16" w:rsidP="00413385">
            <w:pPr>
              <w:ind w:hanging="708"/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E0C16" w:rsidRPr="004E0C16" w:rsidRDefault="004E0C16" w:rsidP="004E0C16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E0C16" w:rsidRPr="004E0C16" w:rsidRDefault="004E0C16" w:rsidP="004E0C16">
            <w:pPr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Desarrollo Social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E0C16" w:rsidRPr="004E0C16" w:rsidRDefault="004E0C16" w:rsidP="004E0C16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0" w:type="auto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E0C16" w:rsidRPr="004E0C16" w:rsidRDefault="004E0C16" w:rsidP="004E0C16">
            <w:pPr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Desarrollo social, comunitario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E0C16" w:rsidRPr="004E0C16" w:rsidRDefault="004E0C16" w:rsidP="004E0C16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</w:tr>
      <w:tr w:rsidR="00413385" w:rsidRPr="004E0C16" w:rsidTr="006820BA">
        <w:trPr>
          <w:trHeight w:val="20"/>
        </w:trPr>
        <w:tc>
          <w:tcPr>
            <w:tcW w:w="2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E0C16" w:rsidRPr="004E0C16" w:rsidRDefault="004C4A62" w:rsidP="004E0C16">
            <w:pPr>
              <w:rPr>
                <w:rFonts w:ascii="Times New Roman" w:eastAsia="Times New Roman" w:hAnsi="Times New Roman" w:cs="Times New Roman"/>
                <w:lang w:eastAsia="es-EC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Prá</w:t>
            </w:r>
            <w:r w:rsidR="004E0C16" w:rsidRPr="004E0C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cticas Vinculación con la comunidad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E0C16" w:rsidRPr="004E0C16" w:rsidRDefault="004E0C16" w:rsidP="004E0C16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E0C16" w:rsidRPr="004E0C16" w:rsidRDefault="004E0C16" w:rsidP="004E0C16">
            <w:pPr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Apoyo Productivo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E0C16" w:rsidRPr="004E0C16" w:rsidRDefault="004E0C16" w:rsidP="004E0C16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0" w:type="auto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E0C16" w:rsidRPr="004E0C16" w:rsidRDefault="004E0C16" w:rsidP="004E0C16">
            <w:pPr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Desarrollo local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E0C16" w:rsidRPr="004E0C16" w:rsidRDefault="004E0C16" w:rsidP="004E0C16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</w:tr>
      <w:tr w:rsidR="00DA200F" w:rsidRPr="004E0C16" w:rsidTr="006820BA">
        <w:trPr>
          <w:trHeight w:val="20"/>
        </w:trPr>
        <w:tc>
          <w:tcPr>
            <w:tcW w:w="2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200F" w:rsidRPr="004E0C16" w:rsidRDefault="00DA200F" w:rsidP="00DA200F">
            <w:pP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  <w:r w:rsidRPr="00770EA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Proyectos y servicios especializados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Agricultura, Ganadería y Pesca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0" w:type="auto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Economía popular y solidaria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</w:tr>
      <w:tr w:rsidR="006820BA" w:rsidRPr="004E0C16" w:rsidTr="006820BA">
        <w:trPr>
          <w:trHeight w:val="20"/>
        </w:trPr>
        <w:tc>
          <w:tcPr>
            <w:tcW w:w="2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200F" w:rsidRPr="004E0C16" w:rsidRDefault="00DA200F" w:rsidP="00DA200F">
            <w:pP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  <w:r w:rsidRPr="00770EA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Ejecución de proyectos de innovación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Vivienda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0" w:type="auto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Desarrollo técnico y tecnológico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</w:tr>
      <w:tr w:rsidR="006820BA" w:rsidRPr="004E0C16" w:rsidTr="006820BA">
        <w:trPr>
          <w:trHeight w:val="20"/>
        </w:trPr>
        <w:tc>
          <w:tcPr>
            <w:tcW w:w="2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200F" w:rsidRPr="004E0C16" w:rsidRDefault="00DA200F" w:rsidP="00DA200F">
            <w:pP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  <w:r w:rsidRPr="00770EA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Ejecución de proyectos de servicios comunitarios o sociales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Protección del medio ambiente y desastres naturales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0" w:type="auto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Innovación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</w:tr>
      <w:tr w:rsidR="006820BA" w:rsidRPr="004E0C16" w:rsidTr="006820BA">
        <w:trPr>
          <w:trHeight w:val="20"/>
        </w:trPr>
        <w:tc>
          <w:tcPr>
            <w:tcW w:w="2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200F" w:rsidRPr="004E0C16" w:rsidRDefault="002779D8" w:rsidP="00DA200F">
            <w:pP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 xml:space="preserve">Desarrollo de </w:t>
            </w:r>
            <w:r w:rsidR="00DA200F" w:rsidRPr="004E0C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Investigación</w:t>
            </w:r>
            <w:r w:rsidR="00DE284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 xml:space="preserve"> académica y científica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Recursos naturales y energía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0" w:type="auto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Responsabilidad social universitaria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</w:tr>
      <w:tr w:rsidR="00DA200F" w:rsidRPr="004E0C16" w:rsidTr="006820BA">
        <w:trPr>
          <w:trHeight w:val="20"/>
        </w:trPr>
        <w:tc>
          <w:tcPr>
            <w:tcW w:w="2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200F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  <w:p w:rsidR="00AB4541" w:rsidRPr="004E0C16" w:rsidRDefault="00AB4541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Transporte, comunicación y viabilidad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0" w:type="auto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Matriz productiva.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</w:tr>
      <w:tr w:rsidR="00DA200F" w:rsidRPr="004E0C16" w:rsidTr="00AB4541">
        <w:trPr>
          <w:trHeight w:val="480"/>
        </w:trPr>
        <w:tc>
          <w:tcPr>
            <w:tcW w:w="2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Desarrollo Urbano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0" w:type="auto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</w:tr>
      <w:tr w:rsidR="00DA200F" w:rsidRPr="004E0C16" w:rsidTr="006820BA">
        <w:trPr>
          <w:trHeight w:val="20"/>
        </w:trPr>
        <w:tc>
          <w:tcPr>
            <w:tcW w:w="2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Turismo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0" w:type="auto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</w:tr>
      <w:tr w:rsidR="00DA200F" w:rsidRPr="004E0C16" w:rsidTr="006820BA">
        <w:trPr>
          <w:trHeight w:val="214"/>
        </w:trPr>
        <w:tc>
          <w:tcPr>
            <w:tcW w:w="2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Cultura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0" w:type="auto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</w:tr>
      <w:tr w:rsidR="00DA200F" w:rsidRPr="004E0C16" w:rsidTr="006820BA">
        <w:trPr>
          <w:trHeight w:val="20"/>
        </w:trPr>
        <w:tc>
          <w:tcPr>
            <w:tcW w:w="2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Deportes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0" w:type="auto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</w:tr>
      <w:tr w:rsidR="00DA200F" w:rsidRPr="004E0C16" w:rsidTr="00AB4541">
        <w:trPr>
          <w:trHeight w:val="827"/>
        </w:trPr>
        <w:tc>
          <w:tcPr>
            <w:tcW w:w="2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lastRenderedPageBreak/>
              <w:t>Otros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Justicia y Seguridad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0" w:type="auto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Otros</w:t>
            </w:r>
          </w:p>
        </w:tc>
      </w:tr>
      <w:tr w:rsidR="00DA200F" w:rsidRPr="004E0C16" w:rsidTr="00413385">
        <w:trPr>
          <w:trHeight w:val="330"/>
        </w:trPr>
        <w:tc>
          <w:tcPr>
            <w:tcW w:w="8783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200F" w:rsidRPr="004E0C16" w:rsidRDefault="00DA200F" w:rsidP="00DA200F">
            <w:pPr>
              <w:numPr>
                <w:ilvl w:val="0"/>
                <w:numId w:val="2"/>
              </w:numPr>
              <w:textAlignment w:val="baseline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C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C"/>
              </w:rPr>
              <w:t>DESCRIPCIÓ</w:t>
            </w:r>
            <w:r w:rsidRPr="004E0C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C"/>
              </w:rPr>
              <w:t>N GENERAL  DEL PROYECTO</w:t>
            </w:r>
          </w:p>
        </w:tc>
      </w:tr>
      <w:tr w:rsidR="00DA200F" w:rsidRPr="004E0C16" w:rsidTr="00413385">
        <w:trPr>
          <w:trHeight w:val="330"/>
        </w:trPr>
        <w:tc>
          <w:tcPr>
            <w:tcW w:w="8783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200F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  <w:p w:rsidR="00AB4541" w:rsidRPr="004E0C16" w:rsidRDefault="00AB4541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</w:tr>
      <w:tr w:rsidR="00DA200F" w:rsidRPr="004E0C16" w:rsidTr="00AB4541">
        <w:trPr>
          <w:trHeight w:val="654"/>
        </w:trPr>
        <w:tc>
          <w:tcPr>
            <w:tcW w:w="8783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200F" w:rsidRPr="004E0C16" w:rsidRDefault="00830422" w:rsidP="00DA200F">
            <w:pPr>
              <w:numPr>
                <w:ilvl w:val="0"/>
                <w:numId w:val="3"/>
              </w:numPr>
              <w:textAlignment w:val="baseline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C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C"/>
              </w:rPr>
              <w:t>ANÁ</w:t>
            </w:r>
            <w:r w:rsidR="00DA200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C"/>
              </w:rPr>
              <w:t>LISIS SITUACIONAL (DIAGNÓ</w:t>
            </w:r>
            <w:r w:rsidR="00DA200F" w:rsidRPr="004E0C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C"/>
              </w:rPr>
              <w:t xml:space="preserve">STICO) </w:t>
            </w:r>
            <w:r w:rsidR="00DA200F" w:rsidRPr="004E0C16">
              <w:rPr>
                <w:rFonts w:ascii="Calibri" w:eastAsia="Times New Roman" w:hAnsi="Calibri" w:cs="Times New Roman"/>
                <w:color w:val="4F6228"/>
                <w:sz w:val="12"/>
                <w:szCs w:val="12"/>
                <w:lang w:eastAsia="es-EC"/>
              </w:rPr>
              <w:t> </w:t>
            </w:r>
            <w:r w:rsidR="00DA200F" w:rsidRPr="004E0C16">
              <w:rPr>
                <w:rFonts w:ascii="Calibri" w:eastAsia="Times New Roman" w:hAnsi="Calibri" w:cs="Times New Roman"/>
                <w:color w:val="0F243E"/>
                <w:sz w:val="12"/>
                <w:szCs w:val="12"/>
                <w:lang w:eastAsia="es-EC"/>
              </w:rPr>
              <w:t>Se precisará la problemática que se desea contribuir a solucionar a partir de una descripción de la misma basada en las necesidades identificadas.</w:t>
            </w:r>
          </w:p>
        </w:tc>
      </w:tr>
      <w:tr w:rsidR="00DA200F" w:rsidRPr="004E0C16" w:rsidTr="00413385">
        <w:trPr>
          <w:trHeight w:val="292"/>
        </w:trPr>
        <w:tc>
          <w:tcPr>
            <w:tcW w:w="8783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200F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  <w:p w:rsidR="00AB4541" w:rsidRPr="004E0C16" w:rsidRDefault="00AB4541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</w:tr>
      <w:tr w:rsidR="00DA200F" w:rsidRPr="004E0C16" w:rsidTr="00AB4541">
        <w:trPr>
          <w:trHeight w:val="1547"/>
        </w:trPr>
        <w:tc>
          <w:tcPr>
            <w:tcW w:w="8783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200F" w:rsidRPr="004E0C16" w:rsidRDefault="00DA200F" w:rsidP="00DA200F">
            <w:pPr>
              <w:numPr>
                <w:ilvl w:val="0"/>
                <w:numId w:val="4"/>
              </w:numPr>
              <w:textAlignment w:val="baseline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C"/>
              </w:rPr>
              <w:t>JUSTIFICACIÓN </w:t>
            </w:r>
          </w:p>
          <w:p w:rsidR="00DA200F" w:rsidRPr="004E0C16" w:rsidRDefault="00DA200F" w:rsidP="00DA200F">
            <w:pPr>
              <w:numPr>
                <w:ilvl w:val="0"/>
                <w:numId w:val="5"/>
              </w:numPr>
              <w:ind w:left="644"/>
              <w:textAlignment w:val="baseline"/>
              <w:rPr>
                <w:rFonts w:ascii="Calibri" w:eastAsia="Times New Roman" w:hAnsi="Calibri" w:cs="Times New Roman"/>
                <w:color w:val="0F243E"/>
                <w:sz w:val="14"/>
                <w:szCs w:val="14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color w:val="0F243E"/>
                <w:sz w:val="14"/>
                <w:szCs w:val="14"/>
                <w:lang w:eastAsia="es-EC"/>
              </w:rPr>
              <w:t>Presentar los correspondientes justificativos para la obtención de los recursos económicos necesarios para la ejecución, considerando lo siguiente:</w:t>
            </w:r>
          </w:p>
          <w:p w:rsidR="00DA200F" w:rsidRPr="004E0C16" w:rsidRDefault="00DA200F" w:rsidP="00DA200F">
            <w:pPr>
              <w:numPr>
                <w:ilvl w:val="0"/>
                <w:numId w:val="6"/>
              </w:numPr>
              <w:ind w:left="644"/>
              <w:textAlignment w:val="baseline"/>
              <w:rPr>
                <w:rFonts w:ascii="Calibri" w:eastAsia="Times New Roman" w:hAnsi="Calibri" w:cs="Times New Roman"/>
                <w:color w:val="0F243E"/>
                <w:sz w:val="14"/>
                <w:szCs w:val="14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color w:val="0F243E"/>
                <w:sz w:val="14"/>
                <w:szCs w:val="14"/>
                <w:lang w:eastAsia="es-EC"/>
              </w:rPr>
              <w:t xml:space="preserve">La correspondencia del proyecto con los objetivos, políticas y metas contempladas en el </w:t>
            </w:r>
            <w:r w:rsidR="00770EA2" w:rsidRPr="00770EA2">
              <w:rPr>
                <w:rFonts w:ascii="Calibri" w:eastAsia="Times New Roman" w:hAnsi="Calibri" w:cs="Times New Roman"/>
                <w:color w:val="0F243E"/>
                <w:sz w:val="14"/>
                <w:szCs w:val="14"/>
                <w:highlight w:val="lightGray"/>
                <w:lang w:eastAsia="es-EC"/>
              </w:rPr>
              <w:t>Plan   de Creación de Oportunidades</w:t>
            </w:r>
            <w:r w:rsidR="00770EA2">
              <w:rPr>
                <w:rFonts w:ascii="Calibri" w:eastAsia="Times New Roman" w:hAnsi="Calibri" w:cs="Times New Roman"/>
                <w:color w:val="0F243E"/>
                <w:sz w:val="14"/>
                <w:szCs w:val="14"/>
                <w:lang w:eastAsia="es-EC"/>
              </w:rPr>
              <w:t xml:space="preserve"> 2021-2025.</w:t>
            </w:r>
          </w:p>
          <w:p w:rsidR="00DA200F" w:rsidRPr="004E0C16" w:rsidRDefault="00DA200F" w:rsidP="00DA200F">
            <w:pPr>
              <w:numPr>
                <w:ilvl w:val="0"/>
                <w:numId w:val="6"/>
              </w:numPr>
              <w:ind w:left="644"/>
              <w:textAlignment w:val="baseline"/>
              <w:rPr>
                <w:rFonts w:ascii="Calibri" w:eastAsia="Times New Roman" w:hAnsi="Calibri" w:cs="Times New Roman"/>
                <w:color w:val="8DB3E2"/>
                <w:sz w:val="14"/>
                <w:szCs w:val="14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color w:val="0F243E"/>
                <w:sz w:val="14"/>
                <w:szCs w:val="14"/>
                <w:lang w:eastAsia="es-EC"/>
              </w:rPr>
              <w:t>En qué medida la ejecución del proyecto contribuirá a solucionar las necesidades identificadas en el área o zona de acción del proyecto.</w:t>
            </w:r>
          </w:p>
        </w:tc>
      </w:tr>
      <w:tr w:rsidR="00DA200F" w:rsidRPr="004E0C16" w:rsidTr="00413385">
        <w:trPr>
          <w:trHeight w:val="450"/>
        </w:trPr>
        <w:tc>
          <w:tcPr>
            <w:tcW w:w="8783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</w:tr>
      <w:tr w:rsidR="00DA200F" w:rsidRPr="004E0C16" w:rsidTr="00413385">
        <w:tc>
          <w:tcPr>
            <w:tcW w:w="8783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00F" w:rsidRPr="004E0C16" w:rsidRDefault="00DA200F" w:rsidP="00DA200F">
            <w:pPr>
              <w:numPr>
                <w:ilvl w:val="0"/>
                <w:numId w:val="7"/>
              </w:numPr>
              <w:textAlignment w:val="baseline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C"/>
              </w:rPr>
              <w:t>PARTICIPANTES</w:t>
            </w:r>
          </w:p>
          <w:p w:rsidR="00DA200F" w:rsidRPr="004E0C16" w:rsidRDefault="00DA200F" w:rsidP="00DA200F">
            <w:pPr>
              <w:ind w:left="284"/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color w:val="8DB3E2"/>
                <w:sz w:val="12"/>
                <w:szCs w:val="12"/>
                <w:lang w:eastAsia="es-EC"/>
              </w:rPr>
              <w:t>(</w:t>
            </w:r>
            <w:r w:rsidRPr="004E0C16">
              <w:rPr>
                <w:rFonts w:ascii="Calibri" w:eastAsia="Times New Roman" w:hAnsi="Calibri" w:cs="Times New Roman"/>
                <w:color w:val="0F243E"/>
                <w:sz w:val="12"/>
                <w:szCs w:val="12"/>
                <w:lang w:eastAsia="es-EC"/>
              </w:rPr>
              <w:t>Nombres y apellidos completos del docente o docentes de carrera que participa en calidad de coordinador, tutores u otras responsabilidades asignadas.)</w:t>
            </w:r>
          </w:p>
        </w:tc>
      </w:tr>
      <w:tr w:rsidR="00DA200F" w:rsidRPr="004E0C16" w:rsidTr="006820BA">
        <w:tc>
          <w:tcPr>
            <w:tcW w:w="19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200F" w:rsidRPr="004E0C16" w:rsidRDefault="00DA200F" w:rsidP="00DA200F">
            <w:pPr>
              <w:jc w:val="center"/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C"/>
              </w:rPr>
              <w:t>Docentes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00F" w:rsidRPr="004E0C16" w:rsidRDefault="00DA200F" w:rsidP="00DA200F">
            <w:pPr>
              <w:jc w:val="center"/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C"/>
              </w:rPr>
              <w:t>Nombre y título profesional </w:t>
            </w:r>
          </w:p>
        </w:tc>
        <w:tc>
          <w:tcPr>
            <w:tcW w:w="0" w:type="auto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00F" w:rsidRPr="004E0C16" w:rsidRDefault="00DA200F" w:rsidP="00DA200F">
            <w:pPr>
              <w:jc w:val="center"/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C"/>
              </w:rPr>
              <w:t>Horario de trabajo para el proyecto.</w:t>
            </w:r>
          </w:p>
        </w:tc>
        <w:tc>
          <w:tcPr>
            <w:tcW w:w="0" w:type="auto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200F" w:rsidRPr="004E0C16" w:rsidRDefault="00DA200F" w:rsidP="00DA200F">
            <w:pPr>
              <w:jc w:val="center"/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C"/>
              </w:rPr>
              <w:t>Funciones asignadas</w:t>
            </w:r>
          </w:p>
        </w:tc>
      </w:tr>
      <w:tr w:rsidR="00DA200F" w:rsidRPr="004E0C16" w:rsidTr="006820BA">
        <w:trPr>
          <w:trHeight w:val="414"/>
        </w:trPr>
        <w:tc>
          <w:tcPr>
            <w:tcW w:w="19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Coordinador del proyecto</w:t>
            </w:r>
          </w:p>
          <w:p w:rsidR="00DA200F" w:rsidRPr="004E0C16" w:rsidRDefault="00DA200F" w:rsidP="00DA200F">
            <w:pPr>
              <w:spacing w:after="240"/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0" w:type="auto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</w:tr>
      <w:tr w:rsidR="00DA200F" w:rsidRPr="004E0C16" w:rsidTr="006820BA">
        <w:tc>
          <w:tcPr>
            <w:tcW w:w="199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Docentes miembros del equipo de trabajo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00F" w:rsidRPr="004E0C16" w:rsidRDefault="00DA200F" w:rsidP="00DA200F">
            <w:pPr>
              <w:spacing w:after="240"/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0" w:type="auto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</w:tr>
      <w:tr w:rsidR="00DA200F" w:rsidRPr="004E0C16" w:rsidTr="006820BA">
        <w:tc>
          <w:tcPr>
            <w:tcW w:w="199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s-EC"/>
              </w:rPr>
              <w:t> </w:t>
            </w:r>
          </w:p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0" w:type="auto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</w:tr>
      <w:tr w:rsidR="00DA200F" w:rsidRPr="004E0C16" w:rsidTr="006820BA">
        <w:tc>
          <w:tcPr>
            <w:tcW w:w="199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00F" w:rsidRPr="004E0C16" w:rsidRDefault="00DA200F" w:rsidP="00DA200F">
            <w:pPr>
              <w:spacing w:after="240"/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0" w:type="auto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</w:tr>
      <w:tr w:rsidR="00DA200F" w:rsidRPr="004E0C16" w:rsidTr="00AB4541">
        <w:trPr>
          <w:trHeight w:val="440"/>
        </w:trPr>
        <w:tc>
          <w:tcPr>
            <w:tcW w:w="8783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C"/>
              </w:rPr>
              <w:t>Estudiantes</w:t>
            </w:r>
          </w:p>
        </w:tc>
      </w:tr>
      <w:tr w:rsidR="00DA200F" w:rsidRPr="004E0C16" w:rsidTr="00AB4541">
        <w:trPr>
          <w:trHeight w:val="565"/>
        </w:trPr>
        <w:tc>
          <w:tcPr>
            <w:tcW w:w="469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00F" w:rsidRPr="004E0C16" w:rsidRDefault="00DA200F" w:rsidP="00DA200F">
            <w:pPr>
              <w:jc w:val="center"/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C"/>
              </w:rPr>
              <w:t>Datos Personales</w:t>
            </w:r>
          </w:p>
        </w:tc>
        <w:tc>
          <w:tcPr>
            <w:tcW w:w="0" w:type="auto"/>
            <w:gridSpan w:val="6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200F" w:rsidRPr="004E0C16" w:rsidRDefault="00DA200F" w:rsidP="00DA200F">
            <w:pPr>
              <w:jc w:val="center"/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C"/>
              </w:rPr>
              <w:t>Especialidad</w:t>
            </w:r>
          </w:p>
        </w:tc>
        <w:tc>
          <w:tcPr>
            <w:tcW w:w="0" w:type="auto"/>
            <w:gridSpan w:val="8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200F" w:rsidRPr="004E0C16" w:rsidRDefault="00DA200F" w:rsidP="00DA200F">
            <w:pPr>
              <w:jc w:val="center"/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C"/>
              </w:rPr>
              <w:t>Funciones asignadas/con horas de trabajo</w:t>
            </w:r>
          </w:p>
        </w:tc>
      </w:tr>
      <w:tr w:rsidR="00DA200F" w:rsidRPr="004E0C16" w:rsidTr="00AB4541">
        <w:trPr>
          <w:trHeight w:val="815"/>
        </w:trPr>
        <w:tc>
          <w:tcPr>
            <w:tcW w:w="32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200F" w:rsidRPr="004E0C16" w:rsidRDefault="00DA200F" w:rsidP="00DA200F">
            <w:pPr>
              <w:jc w:val="center"/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C"/>
              </w:rPr>
              <w:t>Apellidos y nombres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200F" w:rsidRPr="004E0C16" w:rsidRDefault="00DA200F" w:rsidP="00DA200F">
            <w:pPr>
              <w:jc w:val="center"/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es-EC"/>
              </w:rPr>
              <w:t>CI</w:t>
            </w:r>
          </w:p>
        </w:tc>
        <w:tc>
          <w:tcPr>
            <w:tcW w:w="0" w:type="auto"/>
            <w:gridSpan w:val="6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0" w:type="auto"/>
            <w:gridSpan w:val="8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</w:tr>
      <w:tr w:rsidR="00DA200F" w:rsidRPr="004E0C16" w:rsidTr="00AB4541">
        <w:trPr>
          <w:trHeight w:val="554"/>
        </w:trPr>
        <w:tc>
          <w:tcPr>
            <w:tcW w:w="32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0" w:type="auto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</w:tr>
      <w:tr w:rsidR="00DA200F" w:rsidRPr="004E0C16" w:rsidTr="00AB4541">
        <w:trPr>
          <w:trHeight w:val="548"/>
        </w:trPr>
        <w:tc>
          <w:tcPr>
            <w:tcW w:w="32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0" w:type="auto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</w:tr>
      <w:tr w:rsidR="00DA200F" w:rsidRPr="004E0C16" w:rsidTr="00AB4541">
        <w:trPr>
          <w:trHeight w:val="698"/>
        </w:trPr>
        <w:tc>
          <w:tcPr>
            <w:tcW w:w="32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0" w:type="auto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</w:tr>
      <w:tr w:rsidR="00DA200F" w:rsidRPr="004E0C16" w:rsidTr="00AB4541">
        <w:trPr>
          <w:trHeight w:val="566"/>
        </w:trPr>
        <w:tc>
          <w:tcPr>
            <w:tcW w:w="32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0" w:type="auto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</w:tr>
      <w:tr w:rsidR="00DA200F" w:rsidRPr="004E0C16" w:rsidTr="00413385">
        <w:tc>
          <w:tcPr>
            <w:tcW w:w="8783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00F" w:rsidRPr="004E0C16" w:rsidRDefault="00770EA2" w:rsidP="00DA200F">
            <w:pPr>
              <w:numPr>
                <w:ilvl w:val="0"/>
                <w:numId w:val="8"/>
              </w:numPr>
              <w:textAlignment w:val="baseline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EC"/>
              </w:rPr>
            </w:pPr>
            <w:r w:rsidRPr="00770EA2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EC"/>
              </w:rPr>
              <w:lastRenderedPageBreak/>
              <w:t>ENTIDAD</w:t>
            </w:r>
            <w:r w:rsidRPr="004E0C16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EC"/>
              </w:rPr>
              <w:t xml:space="preserve"> </w:t>
            </w:r>
            <w:r w:rsidR="00DA200F" w:rsidRPr="004E0C16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EC"/>
              </w:rPr>
              <w:t>BENEFICIARIA</w:t>
            </w:r>
          </w:p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EC"/>
              </w:rPr>
              <w:t>Escriba to</w:t>
            </w:r>
            <w:r w:rsidR="00770EA2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EC"/>
              </w:rPr>
              <w:t xml:space="preserve">dos los datos de la entidad </w:t>
            </w:r>
            <w:r w:rsidRPr="004E0C16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EC"/>
              </w:rPr>
              <w:t>en la cual se realiza el proyecto d</w:t>
            </w:r>
            <w:r w:rsidR="00770EA2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EC"/>
              </w:rPr>
              <w:t>e Vinculación con la sociedad</w:t>
            </w:r>
          </w:p>
        </w:tc>
      </w:tr>
      <w:tr w:rsidR="00DA200F" w:rsidRPr="004E0C16" w:rsidTr="00AB4541">
        <w:trPr>
          <w:trHeight w:val="552"/>
        </w:trPr>
        <w:tc>
          <w:tcPr>
            <w:tcW w:w="2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200F" w:rsidRPr="004E0C16" w:rsidRDefault="00DA200F" w:rsidP="00A87109">
            <w:pPr>
              <w:jc w:val="center"/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C"/>
              </w:rPr>
              <w:t xml:space="preserve">Nombre completo </w:t>
            </w:r>
            <w:r w:rsidR="00A87109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C"/>
              </w:rPr>
              <w:t xml:space="preserve">entidad </w:t>
            </w:r>
            <w:r w:rsidRPr="004E0C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C"/>
              </w:rPr>
              <w:t xml:space="preserve"> beneficiaria</w:t>
            </w: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200F" w:rsidRPr="004E0C16" w:rsidRDefault="00DA200F" w:rsidP="00DA200F">
            <w:pPr>
              <w:jc w:val="center"/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C"/>
              </w:rPr>
              <w:t>Provincia</w:t>
            </w:r>
          </w:p>
        </w:tc>
        <w:tc>
          <w:tcPr>
            <w:tcW w:w="0" w:type="auto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200F" w:rsidRPr="004E0C16" w:rsidRDefault="00DA200F" w:rsidP="00DA200F">
            <w:pPr>
              <w:jc w:val="center"/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C"/>
              </w:rPr>
              <w:t>Cantón</w:t>
            </w: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200F" w:rsidRPr="004E0C16" w:rsidRDefault="00DA200F" w:rsidP="00DA200F">
            <w:pPr>
              <w:jc w:val="center"/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C"/>
              </w:rPr>
              <w:t>Parroquia</w:t>
            </w:r>
          </w:p>
        </w:tc>
      </w:tr>
      <w:tr w:rsidR="00DA200F" w:rsidRPr="004E0C16" w:rsidTr="00AB4541">
        <w:trPr>
          <w:trHeight w:val="466"/>
        </w:trPr>
        <w:tc>
          <w:tcPr>
            <w:tcW w:w="2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0" w:type="auto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</w:tr>
      <w:tr w:rsidR="006820BA" w:rsidRPr="004E0C16" w:rsidTr="00AB4541">
        <w:trPr>
          <w:trHeight w:val="338"/>
        </w:trPr>
        <w:tc>
          <w:tcPr>
            <w:tcW w:w="2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0BA" w:rsidRPr="004E0C16" w:rsidRDefault="006820BA" w:rsidP="00DA200F">
            <w:pPr>
              <w:jc w:val="center"/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C"/>
              </w:rPr>
              <w:t>Lugar de ubicación</w:t>
            </w:r>
          </w:p>
        </w:tc>
        <w:tc>
          <w:tcPr>
            <w:tcW w:w="608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0BA" w:rsidRPr="004E0C16" w:rsidRDefault="006820BA" w:rsidP="00DA200F">
            <w:pPr>
              <w:jc w:val="center"/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C"/>
              </w:rPr>
              <w:t xml:space="preserve">Beneficiarios </w:t>
            </w:r>
            <w:r w:rsidRPr="004E0C16">
              <w:rPr>
                <w:rFonts w:ascii="Calibri" w:eastAsia="Times New Roman" w:hAnsi="Calibri" w:cs="Times New Roman"/>
                <w:color w:val="0F243E"/>
                <w:sz w:val="12"/>
                <w:szCs w:val="12"/>
                <w:lang w:eastAsia="es-EC"/>
              </w:rPr>
              <w:t xml:space="preserve">(Describa de manera general quiénes se benefician de manera </w:t>
            </w:r>
            <w:r>
              <w:rPr>
                <w:rFonts w:ascii="Calibri" w:eastAsia="Times New Roman" w:hAnsi="Calibri" w:cs="Times New Roman"/>
                <w:color w:val="0F243E"/>
                <w:sz w:val="12"/>
                <w:szCs w:val="12"/>
                <w:lang w:eastAsia="es-EC"/>
              </w:rPr>
              <w:t xml:space="preserve"> </w:t>
            </w:r>
            <w:r w:rsidRPr="004E0C16">
              <w:rPr>
                <w:rFonts w:ascii="Calibri" w:eastAsia="Times New Roman" w:hAnsi="Calibri" w:cs="Times New Roman"/>
                <w:color w:val="0F243E"/>
                <w:sz w:val="12"/>
                <w:szCs w:val="12"/>
                <w:lang w:eastAsia="es-EC"/>
              </w:rPr>
              <w:t>directa</w:t>
            </w:r>
            <w:r>
              <w:rPr>
                <w:rFonts w:ascii="Calibri" w:eastAsia="Times New Roman" w:hAnsi="Calibri" w:cs="Times New Roman"/>
                <w:color w:val="0F243E"/>
                <w:sz w:val="12"/>
                <w:szCs w:val="12"/>
                <w:lang w:eastAsia="es-EC"/>
              </w:rPr>
              <w:t xml:space="preserve">  e indirecta</w:t>
            </w:r>
            <w:r w:rsidRPr="004E0C16">
              <w:rPr>
                <w:rFonts w:ascii="Calibri" w:eastAsia="Times New Roman" w:hAnsi="Calibri" w:cs="Times New Roman"/>
                <w:color w:val="0F243E"/>
                <w:sz w:val="12"/>
                <w:szCs w:val="12"/>
                <w:lang w:eastAsia="es-EC"/>
              </w:rPr>
              <w:t>)</w:t>
            </w:r>
          </w:p>
        </w:tc>
      </w:tr>
      <w:tr w:rsidR="00A87109" w:rsidRPr="004E0C16" w:rsidTr="00AB4541">
        <w:trPr>
          <w:trHeight w:val="476"/>
        </w:trPr>
        <w:tc>
          <w:tcPr>
            <w:tcW w:w="2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0" w:type="auto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</w:tr>
      <w:tr w:rsidR="00A87109" w:rsidRPr="004E0C16" w:rsidTr="006820BA">
        <w:trPr>
          <w:trHeight w:val="469"/>
        </w:trPr>
        <w:tc>
          <w:tcPr>
            <w:tcW w:w="2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00F" w:rsidRPr="004E0C16" w:rsidRDefault="00DA200F" w:rsidP="00A87109">
            <w:pPr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EC"/>
              </w:rPr>
              <w:t>NOMBRES Y APELLIDOS DE  COORDINADOR(ES)   DE</w:t>
            </w:r>
            <w:r w:rsidR="00A87109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EC"/>
              </w:rPr>
              <w:t xml:space="preserve">  LA</w:t>
            </w:r>
            <w:r w:rsidRPr="004E0C1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EC"/>
              </w:rPr>
              <w:t xml:space="preserve"> </w:t>
            </w:r>
            <w:r w:rsidR="00A87109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C"/>
              </w:rPr>
              <w:t xml:space="preserve">ENTIDAD </w:t>
            </w:r>
            <w:r w:rsidRPr="004E0C1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EC"/>
              </w:rPr>
              <w:t>BENEFICIARIA:  </w:t>
            </w: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EC"/>
              </w:rPr>
              <w:t xml:space="preserve">CARGO O FUNCIÓN EN LA </w:t>
            </w:r>
            <w:r w:rsidR="00A87109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C"/>
              </w:rPr>
              <w:t>ENTIDAD</w:t>
            </w:r>
            <w:r w:rsidRPr="004E0C1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EC"/>
              </w:rPr>
              <w:t xml:space="preserve"> BENEFICIARIA. </w:t>
            </w:r>
          </w:p>
        </w:tc>
        <w:tc>
          <w:tcPr>
            <w:tcW w:w="0" w:type="auto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00F" w:rsidRPr="004E0C16" w:rsidRDefault="00DA200F" w:rsidP="00DE2845">
            <w:pPr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EC"/>
              </w:rPr>
              <w:t xml:space="preserve">FUNCIÓN QUE CUMPLE EN EL PROYECTO DE VINCULACIÓN CON </w:t>
            </w:r>
            <w:r w:rsidR="00DE284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EC"/>
              </w:rPr>
              <w:t>LA SOCIEDAD</w:t>
            </w:r>
          </w:p>
        </w:tc>
      </w:tr>
      <w:tr w:rsidR="00A87109" w:rsidRPr="004E0C16" w:rsidTr="006820BA">
        <w:trPr>
          <w:trHeight w:val="469"/>
        </w:trPr>
        <w:tc>
          <w:tcPr>
            <w:tcW w:w="2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0" w:type="auto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</w:tr>
      <w:tr w:rsidR="00A87109" w:rsidRPr="004E0C16" w:rsidTr="00AB4541">
        <w:trPr>
          <w:trHeight w:val="909"/>
        </w:trPr>
        <w:tc>
          <w:tcPr>
            <w:tcW w:w="2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0" w:type="auto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</w:tr>
      <w:tr w:rsidR="00DA200F" w:rsidRPr="004E0C16" w:rsidTr="00413385">
        <w:tc>
          <w:tcPr>
            <w:tcW w:w="8783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00F" w:rsidRPr="004E0C16" w:rsidRDefault="00DA200F" w:rsidP="00DA200F">
            <w:pPr>
              <w:numPr>
                <w:ilvl w:val="0"/>
                <w:numId w:val="9"/>
              </w:numPr>
              <w:textAlignment w:val="baseline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EC"/>
              </w:rPr>
              <w:t>MATRIZ DE MARCO LÓGICO (PLAN DE TRABAJO)</w:t>
            </w:r>
          </w:p>
        </w:tc>
      </w:tr>
      <w:tr w:rsidR="00A87109" w:rsidRPr="004E0C16" w:rsidTr="00AB4541">
        <w:trPr>
          <w:trHeight w:val="1657"/>
        </w:trPr>
        <w:tc>
          <w:tcPr>
            <w:tcW w:w="19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C"/>
              </w:rPr>
              <w:t>RESUMEN NARRATIVO DE OBJETIVOS</w:t>
            </w: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00F" w:rsidRPr="004E0C16" w:rsidRDefault="00DA200F" w:rsidP="00DA200F">
            <w:pPr>
              <w:jc w:val="center"/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C"/>
              </w:rPr>
              <w:t>INDICADORES VERIFICABLES</w:t>
            </w:r>
          </w:p>
        </w:tc>
        <w:tc>
          <w:tcPr>
            <w:tcW w:w="0" w:type="auto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00F" w:rsidRPr="004E0C16" w:rsidRDefault="00DA200F" w:rsidP="00DA200F">
            <w:pPr>
              <w:jc w:val="center"/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C"/>
              </w:rPr>
              <w:t>MEDIOS DE VERIFICACIÓN.</w:t>
            </w:r>
          </w:p>
        </w:tc>
      </w:tr>
      <w:tr w:rsidR="00A87109" w:rsidRPr="004E0C16" w:rsidTr="00AB4541">
        <w:trPr>
          <w:trHeight w:val="1394"/>
        </w:trPr>
        <w:tc>
          <w:tcPr>
            <w:tcW w:w="19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C"/>
              </w:rPr>
              <w:t>PROPÓSITO: (Objetivo General)</w:t>
            </w:r>
          </w:p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color w:val="0F243E"/>
                <w:sz w:val="16"/>
                <w:szCs w:val="16"/>
                <w:lang w:eastAsia="es-EC"/>
              </w:rPr>
              <w:t>1.</w:t>
            </w: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color w:val="0F243E"/>
                <w:sz w:val="12"/>
                <w:szCs w:val="12"/>
                <w:lang w:eastAsia="es-EC"/>
              </w:rPr>
              <w:t>Describen resultados logrados al finalizar la ejecución del proyecto. Cada indicador especifica cantidad, calidad y tiempo de los resultados referentes a la línea base</w:t>
            </w:r>
          </w:p>
        </w:tc>
        <w:tc>
          <w:tcPr>
            <w:tcW w:w="0" w:type="auto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color w:val="0F243E"/>
                <w:sz w:val="12"/>
                <w:szCs w:val="12"/>
                <w:lang w:eastAsia="es-EC"/>
              </w:rPr>
              <w:t>Fuentes que el ejecutor y evaluador pueden consultar para ver si los objetivos se están logrando. Pueden incluir material publicado, encuestas, etc.</w:t>
            </w:r>
          </w:p>
        </w:tc>
      </w:tr>
      <w:tr w:rsidR="00A87109" w:rsidRPr="004E0C16" w:rsidTr="00AB4541">
        <w:trPr>
          <w:trHeight w:val="2314"/>
        </w:trPr>
        <w:tc>
          <w:tcPr>
            <w:tcW w:w="19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C"/>
              </w:rPr>
              <w:t>COMPONENTES: (Objetivos Específicos)</w:t>
            </w:r>
          </w:p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color w:val="0F243E"/>
                <w:sz w:val="12"/>
                <w:szCs w:val="12"/>
                <w:lang w:eastAsia="es-EC"/>
              </w:rPr>
              <w:t>Debe expresarse en trabajo terminado como: sistemas instalados, gente capacitada, etc.)</w:t>
            </w:r>
          </w:p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color w:val="0F243E"/>
                <w:sz w:val="12"/>
                <w:szCs w:val="12"/>
                <w:lang w:eastAsia="es-EC"/>
              </w:rPr>
              <w:t>1.</w:t>
            </w:r>
          </w:p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color w:val="0F243E"/>
                <w:sz w:val="12"/>
                <w:szCs w:val="12"/>
                <w:lang w:eastAsia="es-EC"/>
              </w:rPr>
              <w:t>2.</w:t>
            </w:r>
          </w:p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color w:val="0F243E"/>
                <w:sz w:val="12"/>
                <w:szCs w:val="12"/>
                <w:lang w:eastAsia="es-EC"/>
              </w:rPr>
              <w:t>3.</w:t>
            </w: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color w:val="0F243E"/>
                <w:sz w:val="12"/>
                <w:szCs w:val="12"/>
                <w:lang w:eastAsia="es-EC"/>
              </w:rPr>
              <w:t>Descripciones breves pero claras de cada uno de los componentes. Cada uno debe especificar cantidad, calidad, tiempo, etc., que deberán contener elementos de la línea base.</w:t>
            </w:r>
          </w:p>
        </w:tc>
        <w:tc>
          <w:tcPr>
            <w:tcW w:w="0" w:type="auto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color w:val="0F243E"/>
                <w:sz w:val="12"/>
                <w:szCs w:val="12"/>
                <w:lang w:eastAsia="es-EC"/>
              </w:rPr>
              <w:t>Este casillero indica dónde el evaluador puede encontrar las fuentes de información para verificar el cumplimiento de los componentes</w:t>
            </w:r>
          </w:p>
        </w:tc>
      </w:tr>
      <w:tr w:rsidR="00A87109" w:rsidRPr="004E0C16" w:rsidTr="006820BA">
        <w:tc>
          <w:tcPr>
            <w:tcW w:w="19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EC"/>
              </w:rPr>
              <w:t xml:space="preserve">ACTIVIDADES </w:t>
            </w:r>
            <w:r w:rsidRPr="004E0C16">
              <w:rPr>
                <w:rFonts w:ascii="Calibri" w:eastAsia="Times New Roman" w:hAnsi="Calibri" w:cs="Times New Roman"/>
                <w:color w:val="0F243E"/>
                <w:sz w:val="12"/>
                <w:szCs w:val="12"/>
                <w:lang w:eastAsia="es-EC"/>
              </w:rPr>
              <w:t> tareas que se deben cumplir para completar cada uno de los componentes del proyecto</w:t>
            </w:r>
          </w:p>
        </w:tc>
        <w:tc>
          <w:tcPr>
            <w:tcW w:w="0" w:type="auto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color w:val="0F243E"/>
                <w:sz w:val="12"/>
                <w:szCs w:val="12"/>
                <w:lang w:eastAsia="es-EC"/>
              </w:rPr>
              <w:t>Este casillero contiene el PRESUPUESTO para actividad a ser entregado en el proyecto</w:t>
            </w:r>
            <w:r w:rsidR="00AB4541">
              <w:rPr>
                <w:rFonts w:ascii="Calibri" w:eastAsia="Times New Roman" w:hAnsi="Calibri" w:cs="Times New Roman"/>
                <w:color w:val="0F243E"/>
                <w:sz w:val="12"/>
                <w:szCs w:val="12"/>
                <w:lang w:eastAsia="es-EC"/>
              </w:rPr>
              <w:t xml:space="preserve"> (en caso de existir)</w:t>
            </w:r>
          </w:p>
        </w:tc>
        <w:tc>
          <w:tcPr>
            <w:tcW w:w="0" w:type="auto"/>
            <w:gridSpan w:val="1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color w:val="0F243E"/>
                <w:sz w:val="12"/>
                <w:szCs w:val="12"/>
                <w:lang w:eastAsia="es-EC"/>
              </w:rPr>
              <w:t>Indica dónde el evaluador puede obtener información para verificar si el presupuesto se gastó como estaba planificado</w:t>
            </w:r>
          </w:p>
        </w:tc>
      </w:tr>
      <w:tr w:rsidR="00A87109" w:rsidRPr="004E0C16" w:rsidTr="00AB4541">
        <w:trPr>
          <w:trHeight w:val="471"/>
        </w:trPr>
        <w:tc>
          <w:tcPr>
            <w:tcW w:w="19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color w:val="0F243E"/>
                <w:sz w:val="12"/>
                <w:szCs w:val="12"/>
                <w:lang w:eastAsia="es-EC"/>
              </w:rPr>
              <w:t>1.1.1</w:t>
            </w:r>
          </w:p>
        </w:tc>
        <w:tc>
          <w:tcPr>
            <w:tcW w:w="0" w:type="auto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0" w:type="auto"/>
            <w:gridSpan w:val="1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</w:tr>
      <w:tr w:rsidR="00A87109" w:rsidRPr="004E0C16" w:rsidTr="00AB4541">
        <w:trPr>
          <w:trHeight w:val="521"/>
        </w:trPr>
        <w:tc>
          <w:tcPr>
            <w:tcW w:w="19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color w:val="0F243E"/>
                <w:sz w:val="12"/>
                <w:szCs w:val="12"/>
                <w:lang w:eastAsia="es-EC"/>
              </w:rPr>
              <w:t>1.1.2</w:t>
            </w:r>
          </w:p>
        </w:tc>
        <w:tc>
          <w:tcPr>
            <w:tcW w:w="0" w:type="auto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0" w:type="auto"/>
            <w:gridSpan w:val="1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200F" w:rsidRPr="004E0C16" w:rsidRDefault="00DA200F" w:rsidP="00DA200F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</w:tr>
    </w:tbl>
    <w:p w:rsidR="00AB4541" w:rsidRDefault="004E0C16" w:rsidP="004E0C16">
      <w:pPr>
        <w:rPr>
          <w:rFonts w:ascii="Times New Roman" w:eastAsia="Times New Roman" w:hAnsi="Times New Roman" w:cs="Times New Roman"/>
          <w:lang w:eastAsia="es-EC"/>
        </w:rPr>
      </w:pPr>
      <w:r w:rsidRPr="004E0C16">
        <w:rPr>
          <w:rFonts w:ascii="Times New Roman" w:eastAsia="Times New Roman" w:hAnsi="Times New Roman" w:cs="Times New Roman"/>
          <w:lang w:eastAsia="es-EC"/>
        </w:rPr>
        <w:br/>
      </w:r>
      <w:r w:rsidRPr="004E0C16">
        <w:rPr>
          <w:rFonts w:ascii="Calibri" w:eastAsia="Times New Roman" w:hAnsi="Calibri" w:cs="Times New Roman"/>
          <w:color w:val="000000"/>
          <w:sz w:val="18"/>
          <w:szCs w:val="18"/>
          <w:lang w:eastAsia="es-EC"/>
        </w:rPr>
        <w:br/>
      </w:r>
    </w:p>
    <w:p w:rsidR="00AB4541" w:rsidRDefault="00AB4541" w:rsidP="004E0C16">
      <w:pPr>
        <w:rPr>
          <w:rFonts w:ascii="Times New Roman" w:eastAsia="Times New Roman" w:hAnsi="Times New Roman" w:cs="Times New Roman"/>
          <w:lang w:eastAsia="es-EC"/>
        </w:rPr>
        <w:sectPr w:rsidR="00AB4541" w:rsidSect="00EA6D0B">
          <w:headerReference w:type="default" r:id="rId7"/>
          <w:pgSz w:w="11906" w:h="16838"/>
          <w:pgMar w:top="1417" w:right="1701" w:bottom="1417" w:left="1701" w:header="2551" w:footer="2268" w:gutter="0"/>
          <w:cols w:space="708"/>
          <w:docGrid w:linePitch="360"/>
        </w:sectPr>
      </w:pPr>
    </w:p>
    <w:p w:rsidR="004E0C16" w:rsidRPr="004E0C16" w:rsidRDefault="004E0C16" w:rsidP="004E0C16">
      <w:pPr>
        <w:numPr>
          <w:ilvl w:val="0"/>
          <w:numId w:val="10"/>
        </w:numPr>
        <w:jc w:val="both"/>
        <w:textAlignment w:val="baseline"/>
        <w:rPr>
          <w:rFonts w:ascii="Calibri" w:eastAsia="Times New Roman" w:hAnsi="Calibri" w:cs="Times New Roman"/>
          <w:color w:val="000000"/>
          <w:sz w:val="18"/>
          <w:szCs w:val="18"/>
          <w:lang w:eastAsia="es-EC"/>
        </w:rPr>
      </w:pPr>
      <w:r w:rsidRPr="004E0C16">
        <w:rPr>
          <w:rFonts w:ascii="Calibri" w:eastAsia="Times New Roman" w:hAnsi="Calibri" w:cs="Times New Roman"/>
          <w:b/>
          <w:bCs/>
          <w:color w:val="000000"/>
          <w:sz w:val="18"/>
          <w:szCs w:val="18"/>
          <w:lang w:eastAsia="es-EC"/>
        </w:rPr>
        <w:lastRenderedPageBreak/>
        <w:t>CRONOGRAMA VALORADO POR ACTIVIDADES</w:t>
      </w:r>
    </w:p>
    <w:tbl>
      <w:tblPr>
        <w:tblW w:w="1365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1"/>
        <w:gridCol w:w="398"/>
        <w:gridCol w:w="398"/>
        <w:gridCol w:w="399"/>
        <w:gridCol w:w="403"/>
        <w:gridCol w:w="401"/>
        <w:gridCol w:w="401"/>
        <w:gridCol w:w="401"/>
        <w:gridCol w:w="92"/>
        <w:gridCol w:w="280"/>
        <w:gridCol w:w="456"/>
        <w:gridCol w:w="432"/>
        <w:gridCol w:w="380"/>
        <w:gridCol w:w="372"/>
        <w:gridCol w:w="372"/>
        <w:gridCol w:w="375"/>
        <w:gridCol w:w="940"/>
        <w:gridCol w:w="646"/>
        <w:gridCol w:w="672"/>
        <w:gridCol w:w="474"/>
        <w:gridCol w:w="786"/>
        <w:gridCol w:w="665"/>
        <w:gridCol w:w="828"/>
        <w:gridCol w:w="691"/>
        <w:gridCol w:w="515"/>
        <w:gridCol w:w="962"/>
        <w:gridCol w:w="14"/>
      </w:tblGrid>
      <w:tr w:rsidR="00C8681F" w:rsidRPr="004E0C16" w:rsidTr="00AB4541">
        <w:trPr>
          <w:trHeight w:val="488"/>
        </w:trPr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8681F" w:rsidRPr="004E0C16" w:rsidRDefault="00C8681F" w:rsidP="0038277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EC"/>
              </w:rPr>
              <w:t>ACTIVIDADES</w:t>
            </w:r>
          </w:p>
        </w:tc>
        <w:tc>
          <w:tcPr>
            <w:tcW w:w="5561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8681F" w:rsidRPr="004E0C16" w:rsidRDefault="00C8681F" w:rsidP="0038277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EC"/>
              </w:rPr>
              <w:t>CRONOGRAMA</w:t>
            </w:r>
          </w:p>
        </w:tc>
        <w:tc>
          <w:tcPr>
            <w:tcW w:w="9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8681F" w:rsidRPr="004E0C16" w:rsidRDefault="00C8681F" w:rsidP="0038277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EC"/>
              </w:rPr>
              <w:t>MONTO/ PRESUPUESTO</w:t>
            </w:r>
          </w:p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476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8681F" w:rsidRPr="004E0C16" w:rsidRDefault="00C8681F" w:rsidP="0038277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EC"/>
              </w:rPr>
              <w:t>FINANCIAMIENTO </w:t>
            </w:r>
          </w:p>
        </w:tc>
        <w:tc>
          <w:tcPr>
            <w:tcW w:w="5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8681F" w:rsidRPr="004E0C16" w:rsidRDefault="00C8681F" w:rsidP="0038277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EC"/>
              </w:rPr>
              <w:t>TOTAL</w:t>
            </w:r>
          </w:p>
        </w:tc>
        <w:tc>
          <w:tcPr>
            <w:tcW w:w="96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8681F" w:rsidRPr="004E0C16" w:rsidRDefault="00C8681F" w:rsidP="0038277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EC"/>
              </w:rPr>
              <w:t>RESPONSABLES</w:t>
            </w:r>
          </w:p>
        </w:tc>
      </w:tr>
      <w:tr w:rsidR="00C8681F" w:rsidRPr="004E0C16" w:rsidTr="00AB4541">
        <w:trPr>
          <w:trHeight w:val="500"/>
        </w:trPr>
        <w:tc>
          <w:tcPr>
            <w:tcW w:w="9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5561" w:type="dxa"/>
            <w:gridSpan w:val="1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8681F" w:rsidRPr="004E0C16" w:rsidRDefault="00C8681F" w:rsidP="0038277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EC"/>
              </w:rPr>
              <w:t xml:space="preserve">MES/SEMANA/TRIMESTRE </w:t>
            </w:r>
            <w:r w:rsidRPr="004E0C16">
              <w:rPr>
                <w:rFonts w:ascii="Calibri" w:eastAsia="Times New Roman" w:hAnsi="Calibri" w:cs="Times New Roman"/>
                <w:b/>
                <w:bCs/>
                <w:color w:val="0F243E"/>
                <w:sz w:val="16"/>
                <w:szCs w:val="16"/>
                <w:lang w:eastAsia="es-EC"/>
              </w:rPr>
              <w:t>(DEPENDE DEL EJECUTOR)</w:t>
            </w:r>
          </w:p>
        </w:tc>
        <w:tc>
          <w:tcPr>
            <w:tcW w:w="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25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8681F" w:rsidRPr="004E0C16" w:rsidRDefault="00C8681F" w:rsidP="0038277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EC"/>
              </w:rPr>
              <w:t>PROPIOS</w:t>
            </w:r>
          </w:p>
        </w:tc>
        <w:tc>
          <w:tcPr>
            <w:tcW w:w="21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8681F" w:rsidRPr="004E0C16" w:rsidRDefault="00C8681F" w:rsidP="0038277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EC"/>
              </w:rPr>
              <w:t>EXTERNOS</w:t>
            </w:r>
          </w:p>
        </w:tc>
        <w:tc>
          <w:tcPr>
            <w:tcW w:w="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96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</w:tr>
      <w:tr w:rsidR="00C8681F" w:rsidRPr="004E0C16" w:rsidTr="00AB4541">
        <w:trPr>
          <w:trHeight w:val="929"/>
        </w:trPr>
        <w:tc>
          <w:tcPr>
            <w:tcW w:w="9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5561" w:type="dxa"/>
            <w:gridSpan w:val="1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6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ind w:left="113" w:right="11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EC"/>
              </w:rPr>
              <w:t>CRÉDITO</w:t>
            </w:r>
          </w:p>
        </w:tc>
        <w:tc>
          <w:tcPr>
            <w:tcW w:w="6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ind w:left="113" w:right="11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EC"/>
              </w:rPr>
              <w:t>FISCALES</w:t>
            </w:r>
          </w:p>
        </w:tc>
        <w:tc>
          <w:tcPr>
            <w:tcW w:w="4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ind w:left="113" w:right="11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EC"/>
              </w:rPr>
              <w:t>PROPIOS</w:t>
            </w:r>
          </w:p>
        </w:tc>
        <w:tc>
          <w:tcPr>
            <w:tcW w:w="7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ind w:left="113" w:right="11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EC"/>
              </w:rPr>
              <w:t>COMUNIDAD</w:t>
            </w:r>
          </w:p>
        </w:tc>
        <w:tc>
          <w:tcPr>
            <w:tcW w:w="6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8681F" w:rsidRPr="004E0C16" w:rsidRDefault="00C8681F" w:rsidP="00382771">
            <w:pPr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EC"/>
              </w:rPr>
              <w:t>CRÉDITO</w:t>
            </w:r>
          </w:p>
        </w:tc>
        <w:tc>
          <w:tcPr>
            <w:tcW w:w="8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8681F" w:rsidRPr="004E0C16" w:rsidRDefault="00C8681F" w:rsidP="00382771">
            <w:pPr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EC"/>
              </w:rPr>
              <w:t>COOPERACIÓN</w:t>
            </w:r>
          </w:p>
        </w:tc>
        <w:tc>
          <w:tcPr>
            <w:tcW w:w="6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8681F" w:rsidRPr="004E0C16" w:rsidRDefault="00C8681F" w:rsidP="0038277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EC"/>
              </w:rPr>
              <w:t>EMPRESA PRIVADA</w:t>
            </w:r>
          </w:p>
        </w:tc>
        <w:tc>
          <w:tcPr>
            <w:tcW w:w="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96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</w:tr>
      <w:tr w:rsidR="00C8681F" w:rsidRPr="00C8681F" w:rsidTr="00AB4541">
        <w:trPr>
          <w:trHeight w:val="1317"/>
        </w:trPr>
        <w:tc>
          <w:tcPr>
            <w:tcW w:w="9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16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8681F" w:rsidRPr="004E0C16" w:rsidRDefault="00C8681F" w:rsidP="0038277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EC"/>
              </w:rPr>
              <w:t>Enero</w:t>
            </w:r>
          </w:p>
          <w:p w:rsidR="00C8681F" w:rsidRPr="004E0C16" w:rsidRDefault="00C8681F" w:rsidP="0038277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b/>
                <w:bCs/>
                <w:color w:val="0F243E"/>
                <w:sz w:val="16"/>
                <w:szCs w:val="16"/>
                <w:lang w:eastAsia="es-EC"/>
              </w:rPr>
              <w:t>semanas</w:t>
            </w:r>
          </w:p>
        </w:tc>
        <w:tc>
          <w:tcPr>
            <w:tcW w:w="12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8681F" w:rsidRPr="004E0C16" w:rsidRDefault="00C8681F" w:rsidP="0038277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EC"/>
              </w:rPr>
              <w:t>Febrero</w:t>
            </w:r>
          </w:p>
          <w:p w:rsidR="00C8681F" w:rsidRPr="004E0C16" w:rsidRDefault="00C8681F" w:rsidP="0038277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b/>
                <w:bCs/>
                <w:color w:val="0F243E"/>
                <w:sz w:val="16"/>
                <w:szCs w:val="16"/>
                <w:lang w:eastAsia="es-EC"/>
              </w:rPr>
              <w:t>semanas</w:t>
            </w:r>
          </w:p>
        </w:tc>
        <w:tc>
          <w:tcPr>
            <w:tcW w:w="15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EC"/>
              </w:rPr>
              <w:t>I Trimestr</w:t>
            </w:r>
            <w:r w:rsidRPr="004E0C1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EC"/>
              </w:rPr>
              <w:t>e</w:t>
            </w:r>
          </w:p>
          <w:p w:rsidR="00C8681F" w:rsidRPr="004E0C16" w:rsidRDefault="00C8681F" w:rsidP="0038277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b/>
                <w:bCs/>
                <w:color w:val="0F243E"/>
                <w:sz w:val="16"/>
                <w:szCs w:val="16"/>
                <w:lang w:eastAsia="es-EC"/>
              </w:rPr>
              <w:t>meses</w:t>
            </w:r>
          </w:p>
        </w:tc>
        <w:tc>
          <w:tcPr>
            <w:tcW w:w="11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8681F" w:rsidRPr="004E0C16" w:rsidRDefault="00C8681F" w:rsidP="0038277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EC"/>
              </w:rPr>
              <w:t>…</w:t>
            </w:r>
          </w:p>
        </w:tc>
        <w:tc>
          <w:tcPr>
            <w:tcW w:w="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6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6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4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7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8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6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96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</w:tr>
      <w:tr w:rsidR="00AB4541" w:rsidRPr="00C8681F" w:rsidTr="00AB4541">
        <w:trPr>
          <w:gridAfter w:val="1"/>
          <w:wAfter w:w="14" w:type="dxa"/>
          <w:trHeight w:val="611"/>
        </w:trPr>
        <w:tc>
          <w:tcPr>
            <w:tcW w:w="9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8681F" w:rsidRPr="004E0C16" w:rsidRDefault="00C8681F" w:rsidP="0038277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1</w:t>
            </w: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8681F" w:rsidRPr="004E0C16" w:rsidRDefault="00C8681F" w:rsidP="0038277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2</w:t>
            </w: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8681F" w:rsidRPr="004E0C16" w:rsidRDefault="00C8681F" w:rsidP="0038277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3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8681F" w:rsidRPr="004E0C16" w:rsidRDefault="00C8681F" w:rsidP="0038277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4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8681F" w:rsidRPr="004E0C16" w:rsidRDefault="00C8681F" w:rsidP="0038277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1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8681F" w:rsidRPr="004E0C16" w:rsidRDefault="00C8681F" w:rsidP="0038277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2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8681F" w:rsidRPr="004E0C16" w:rsidRDefault="00C8681F" w:rsidP="0038277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3</w:t>
            </w:r>
          </w:p>
        </w:tc>
        <w:tc>
          <w:tcPr>
            <w:tcW w:w="3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8681F" w:rsidRPr="004E0C16" w:rsidRDefault="00C8681F" w:rsidP="0038277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4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8681F" w:rsidRPr="004E0C16" w:rsidRDefault="00C8681F" w:rsidP="0038277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8681F" w:rsidRPr="004E0C16" w:rsidRDefault="00C8681F" w:rsidP="0038277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8681F" w:rsidRPr="004E0C16" w:rsidRDefault="00C8681F" w:rsidP="0038277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3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8681F" w:rsidRPr="004E0C16" w:rsidRDefault="00C8681F" w:rsidP="0038277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1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8681F" w:rsidRPr="004E0C16" w:rsidRDefault="00C8681F" w:rsidP="0038277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2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8681F" w:rsidRPr="004E0C16" w:rsidRDefault="00C8681F" w:rsidP="0038277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3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</w:tr>
      <w:tr w:rsidR="00AB4541" w:rsidRPr="00C8681F" w:rsidTr="00AB4541">
        <w:trPr>
          <w:gridAfter w:val="1"/>
          <w:wAfter w:w="13" w:type="dxa"/>
          <w:trHeight w:val="1093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C8681F">
            <w:pPr>
              <w:numPr>
                <w:ilvl w:val="0"/>
                <w:numId w:val="11"/>
              </w:numPr>
              <w:textAlignment w:val="baseline"/>
              <w:rPr>
                <w:rFonts w:ascii="Calibri" w:eastAsia="Times New Roman" w:hAnsi="Calibri" w:cs="Times New Roman"/>
                <w:color w:val="95B3D7"/>
                <w:sz w:val="16"/>
                <w:szCs w:val="16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EC"/>
              </w:rPr>
              <w:t>XXX</w:t>
            </w: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color w:val="0F243E"/>
                <w:sz w:val="16"/>
                <w:szCs w:val="16"/>
                <w:lang w:eastAsia="es-EC"/>
              </w:rPr>
              <w:t>x</w:t>
            </w: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color w:val="0F243E"/>
                <w:sz w:val="16"/>
                <w:szCs w:val="16"/>
                <w:lang w:eastAsia="es-EC"/>
              </w:rPr>
              <w:t>x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color w:val="0F243E"/>
                <w:sz w:val="16"/>
                <w:szCs w:val="16"/>
                <w:lang w:eastAsia="es-EC"/>
              </w:rPr>
              <w:t>x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3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25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</w:tr>
      <w:tr w:rsidR="00AB4541" w:rsidRPr="00C8681F" w:rsidTr="00AB4541">
        <w:trPr>
          <w:gridAfter w:val="1"/>
          <w:wAfter w:w="13" w:type="dxa"/>
          <w:trHeight w:val="1093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3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25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</w:tr>
      <w:tr w:rsidR="00AB4541" w:rsidRPr="00C8681F" w:rsidTr="00AB4541">
        <w:trPr>
          <w:gridAfter w:val="1"/>
          <w:wAfter w:w="13" w:type="dxa"/>
          <w:trHeight w:val="1093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3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25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</w:tr>
      <w:tr w:rsidR="00AB4541" w:rsidRPr="00C8681F" w:rsidTr="00AB4541">
        <w:trPr>
          <w:gridAfter w:val="1"/>
          <w:wAfter w:w="13" w:type="dxa"/>
          <w:trHeight w:val="1093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3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25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</w:tr>
      <w:tr w:rsidR="00AB4541" w:rsidRPr="00C8681F" w:rsidTr="00AB4541">
        <w:trPr>
          <w:gridAfter w:val="1"/>
          <w:wAfter w:w="13" w:type="dxa"/>
          <w:trHeight w:val="1093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3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25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</w:tr>
      <w:tr w:rsidR="00C8681F" w:rsidRPr="004E0C16" w:rsidTr="00AB4541">
        <w:trPr>
          <w:trHeight w:val="216"/>
        </w:trPr>
        <w:tc>
          <w:tcPr>
            <w:tcW w:w="4966" w:type="dxa"/>
            <w:gridSpan w:val="1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spacing w:after="240"/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  <w:r w:rsidRPr="004E0C16"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  <w:br/>
            </w:r>
            <w:r w:rsidRPr="004E0C16"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  <w:br/>
            </w:r>
            <w:r w:rsidRPr="004E0C16"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  <w:br/>
            </w:r>
            <w:r w:rsidRPr="004E0C16"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  <w:br/>
            </w:r>
            <w:r w:rsidRPr="004E0C16"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  <w:br/>
            </w:r>
          </w:p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______________________________________                            ____________________________________</w:t>
            </w:r>
          </w:p>
          <w:p w:rsidR="00C8681F" w:rsidRPr="004E0C16" w:rsidRDefault="00AB4541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EC"/>
              </w:rPr>
              <w:t xml:space="preserve"> </w:t>
            </w:r>
            <w:r w:rsidR="00C8681F" w:rsidRPr="004E0C1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EC"/>
              </w:rPr>
              <w:t xml:space="preserve">(Nombres y apellidos)               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EC"/>
              </w:rPr>
              <w:t xml:space="preserve">  </w:t>
            </w:r>
            <w:r w:rsidR="00C8681F" w:rsidRPr="004E0C1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EC"/>
              </w:rPr>
              <w:t>  (Nombres y apellidos)                                                  </w:t>
            </w:r>
          </w:p>
          <w:p w:rsidR="00C01FC0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EC"/>
              </w:rPr>
              <w:t>DOCENTE COORDINADOR DE PROYECTO                   COORDINADOR ENTIDAD BENEFICIARIA</w:t>
            </w:r>
          </w:p>
          <w:p w:rsidR="00C01FC0" w:rsidRPr="00C01FC0" w:rsidRDefault="00C01FC0" w:rsidP="00C01FC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  <w:p w:rsidR="00C8681F" w:rsidRPr="00C01FC0" w:rsidRDefault="00C8681F" w:rsidP="00C01FC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14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TOTAL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25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</w:tr>
      <w:tr w:rsidR="00C8681F" w:rsidRPr="004E0C16" w:rsidTr="00AB4541">
        <w:trPr>
          <w:trHeight w:val="3185"/>
        </w:trPr>
        <w:tc>
          <w:tcPr>
            <w:tcW w:w="4966" w:type="dxa"/>
            <w:gridSpan w:val="1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  <w:tc>
          <w:tcPr>
            <w:tcW w:w="8688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8681F" w:rsidRPr="004E0C16" w:rsidRDefault="00C8681F" w:rsidP="003827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EC"/>
              </w:rPr>
            </w:pPr>
          </w:p>
        </w:tc>
      </w:tr>
    </w:tbl>
    <w:p w:rsidR="00C01FC0" w:rsidRDefault="00C01FC0" w:rsidP="004E0C16">
      <w:pPr>
        <w:rPr>
          <w:rFonts w:ascii="Times New Roman" w:eastAsia="Times New Roman" w:hAnsi="Times New Roman" w:cs="Times New Roman"/>
          <w:lang w:eastAsia="es-EC"/>
        </w:rPr>
        <w:sectPr w:rsidR="00C01FC0" w:rsidSect="00AB4541">
          <w:pgSz w:w="16838" w:h="11906" w:orient="landscape"/>
          <w:pgMar w:top="1701" w:right="1418" w:bottom="1701" w:left="1418" w:header="2552" w:footer="2268" w:gutter="0"/>
          <w:cols w:space="708"/>
          <w:docGrid w:linePitch="360"/>
        </w:sectPr>
      </w:pPr>
    </w:p>
    <w:p w:rsidR="004E0C16" w:rsidRPr="004E0C16" w:rsidRDefault="004E0C16" w:rsidP="004E0C16">
      <w:pPr>
        <w:rPr>
          <w:rFonts w:ascii="Times New Roman" w:eastAsia="Times New Roman" w:hAnsi="Times New Roman" w:cs="Times New Roman"/>
          <w:lang w:eastAsia="es-EC"/>
        </w:rPr>
      </w:pPr>
      <w:bookmarkStart w:id="0" w:name="_GoBack"/>
      <w:bookmarkEnd w:id="0"/>
    </w:p>
    <w:p w:rsidR="004E0C16" w:rsidRPr="004E0C16" w:rsidRDefault="004E0C16" w:rsidP="004E0C16">
      <w:pPr>
        <w:rPr>
          <w:rFonts w:ascii="Times New Roman" w:eastAsia="Times New Roman" w:hAnsi="Times New Roman" w:cs="Times New Roman"/>
          <w:lang w:eastAsia="es-EC"/>
        </w:rPr>
      </w:pPr>
      <w:r w:rsidRPr="004E0C16">
        <w:rPr>
          <w:rFonts w:ascii="Times New Roman" w:eastAsia="Times New Roman" w:hAnsi="Times New Roman" w:cs="Times New Roman"/>
          <w:lang w:eastAsia="es-EC"/>
        </w:rPr>
        <w:br/>
      </w:r>
      <w:r w:rsidRPr="004E0C16">
        <w:rPr>
          <w:rFonts w:ascii="Calibri" w:eastAsia="Times New Roman" w:hAnsi="Calibri" w:cs="Times New Roman"/>
          <w:color w:val="95B3D7"/>
          <w:sz w:val="12"/>
          <w:szCs w:val="12"/>
          <w:lang w:eastAsia="es-EC"/>
        </w:rPr>
        <w:br/>
      </w:r>
    </w:p>
    <w:p w:rsidR="00C8681F" w:rsidRPr="00C8681F" w:rsidRDefault="004E0C16" w:rsidP="004E0C16">
      <w:pPr>
        <w:numPr>
          <w:ilvl w:val="0"/>
          <w:numId w:val="12"/>
        </w:numPr>
        <w:textAlignment w:val="baseline"/>
        <w:rPr>
          <w:rFonts w:ascii="Calibri" w:eastAsia="Times New Roman" w:hAnsi="Calibri" w:cs="Times New Roman"/>
          <w:color w:val="0F243E"/>
          <w:sz w:val="12"/>
          <w:szCs w:val="12"/>
          <w:lang w:eastAsia="es-EC"/>
        </w:rPr>
      </w:pPr>
      <w:r w:rsidRPr="004E0C16">
        <w:rPr>
          <w:rFonts w:ascii="Calibri" w:eastAsia="Times New Roman" w:hAnsi="Calibri" w:cs="Times New Roman"/>
          <w:b/>
          <w:bCs/>
          <w:color w:val="000000"/>
          <w:sz w:val="18"/>
          <w:szCs w:val="18"/>
          <w:lang w:eastAsia="es-EC"/>
        </w:rPr>
        <w:t>Estrategia de Seguimiento y Evaluación</w:t>
      </w:r>
    </w:p>
    <w:p w:rsidR="004E0C16" w:rsidRPr="004E0C16" w:rsidRDefault="004E0C16" w:rsidP="00C8681F">
      <w:pPr>
        <w:textAlignment w:val="baseline"/>
        <w:rPr>
          <w:rFonts w:ascii="Calibri" w:eastAsia="Times New Roman" w:hAnsi="Calibri" w:cs="Times New Roman"/>
          <w:color w:val="0F243E"/>
          <w:sz w:val="12"/>
          <w:szCs w:val="12"/>
          <w:lang w:eastAsia="es-EC"/>
        </w:rPr>
      </w:pPr>
      <w:r w:rsidRPr="004E0C16">
        <w:rPr>
          <w:rFonts w:ascii="Calibri" w:eastAsia="Times New Roman" w:hAnsi="Calibri" w:cs="Times New Roman"/>
          <w:b/>
          <w:bCs/>
          <w:color w:val="000000"/>
          <w:sz w:val="18"/>
          <w:szCs w:val="18"/>
          <w:lang w:eastAsia="es-EC"/>
        </w:rPr>
        <w:t xml:space="preserve"> </w:t>
      </w:r>
      <w:r w:rsidRPr="004E0C16">
        <w:rPr>
          <w:rFonts w:ascii="Calibri" w:eastAsia="Times New Roman" w:hAnsi="Calibri" w:cs="Times New Roman"/>
          <w:color w:val="0F243E"/>
          <w:sz w:val="12"/>
          <w:szCs w:val="12"/>
          <w:lang w:eastAsia="es-EC"/>
        </w:rPr>
        <w:t>Comprende las acciones que la institución prevé realizar a un proyecto  durante la etapa de ejecución. El objetivo es detectar desviaciones respecto a la programación inicial del proyecto. </w:t>
      </w:r>
    </w:p>
    <w:p w:rsidR="004E0C16" w:rsidRPr="004E0C16" w:rsidRDefault="004E0C16" w:rsidP="004E0C16">
      <w:pPr>
        <w:rPr>
          <w:rFonts w:ascii="Times New Roman" w:eastAsia="Times New Roman" w:hAnsi="Times New Roman" w:cs="Times New Roman"/>
          <w:lang w:eastAsia="es-EC"/>
        </w:rPr>
      </w:pPr>
      <w:r w:rsidRPr="004E0C16">
        <w:rPr>
          <w:rFonts w:ascii="Times New Roman" w:eastAsia="Times New Roman" w:hAnsi="Times New Roman" w:cs="Times New Roman"/>
          <w:lang w:eastAsia="es-EC"/>
        </w:rPr>
        <w:br/>
      </w:r>
    </w:p>
    <w:p w:rsidR="004E0C16" w:rsidRPr="004E0C16" w:rsidRDefault="004E0C16" w:rsidP="004E0C16">
      <w:pPr>
        <w:numPr>
          <w:ilvl w:val="0"/>
          <w:numId w:val="13"/>
        </w:numPr>
        <w:textAlignment w:val="baseline"/>
        <w:rPr>
          <w:rFonts w:ascii="Calibri" w:eastAsia="Times New Roman" w:hAnsi="Calibri" w:cs="Times New Roman"/>
          <w:color w:val="0F243E"/>
          <w:sz w:val="12"/>
          <w:szCs w:val="12"/>
          <w:lang w:eastAsia="es-EC"/>
        </w:rPr>
      </w:pPr>
      <w:r w:rsidRPr="004E0C16">
        <w:rPr>
          <w:rFonts w:ascii="Calibri" w:eastAsia="Times New Roman" w:hAnsi="Calibri" w:cs="Times New Roman"/>
          <w:b/>
          <w:bCs/>
          <w:color w:val="000000"/>
          <w:sz w:val="18"/>
          <w:szCs w:val="18"/>
          <w:lang w:eastAsia="es-EC"/>
        </w:rPr>
        <w:t>Bibliografía</w:t>
      </w:r>
    </w:p>
    <w:p w:rsidR="004E0C16" w:rsidRPr="004E0C16" w:rsidRDefault="004E0C16" w:rsidP="004E0C16">
      <w:pPr>
        <w:rPr>
          <w:rFonts w:ascii="Times New Roman" w:eastAsia="Times New Roman" w:hAnsi="Times New Roman" w:cs="Times New Roman"/>
          <w:lang w:eastAsia="es-EC"/>
        </w:rPr>
      </w:pPr>
      <w:r w:rsidRPr="004E0C16">
        <w:rPr>
          <w:rFonts w:ascii="Times New Roman" w:eastAsia="Times New Roman" w:hAnsi="Times New Roman" w:cs="Times New Roman"/>
          <w:lang w:eastAsia="es-EC"/>
        </w:rPr>
        <w:br/>
      </w:r>
    </w:p>
    <w:p w:rsidR="004E0C16" w:rsidRPr="004E0C16" w:rsidRDefault="004E0C16" w:rsidP="004E0C16">
      <w:pPr>
        <w:numPr>
          <w:ilvl w:val="0"/>
          <w:numId w:val="14"/>
        </w:numPr>
        <w:textAlignment w:val="baseline"/>
        <w:rPr>
          <w:rFonts w:ascii="Calibri" w:eastAsia="Times New Roman" w:hAnsi="Calibri" w:cs="Times New Roman"/>
          <w:color w:val="000000"/>
          <w:sz w:val="18"/>
          <w:szCs w:val="18"/>
          <w:lang w:eastAsia="es-EC"/>
        </w:rPr>
      </w:pPr>
      <w:r w:rsidRPr="004E0C16">
        <w:rPr>
          <w:rFonts w:ascii="Calibri" w:eastAsia="Times New Roman" w:hAnsi="Calibri" w:cs="Times New Roman"/>
          <w:b/>
          <w:bCs/>
          <w:color w:val="000000"/>
          <w:sz w:val="18"/>
          <w:szCs w:val="18"/>
          <w:lang w:eastAsia="es-EC"/>
        </w:rPr>
        <w:t>Responsables</w:t>
      </w:r>
    </w:p>
    <w:p w:rsidR="004E0C16" w:rsidRPr="004E0C16" w:rsidRDefault="004E0C16" w:rsidP="004E0C16">
      <w:pPr>
        <w:spacing w:after="240"/>
        <w:rPr>
          <w:rFonts w:ascii="Times New Roman" w:eastAsia="Times New Roman" w:hAnsi="Times New Roman" w:cs="Times New Roman"/>
          <w:lang w:eastAsia="es-EC"/>
        </w:rPr>
      </w:pPr>
      <w:r w:rsidRPr="004E0C16">
        <w:rPr>
          <w:rFonts w:ascii="Times New Roman" w:eastAsia="Times New Roman" w:hAnsi="Times New Roman" w:cs="Times New Roman"/>
          <w:lang w:eastAsia="es-EC"/>
        </w:rPr>
        <w:br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86"/>
        <w:gridCol w:w="222"/>
        <w:gridCol w:w="2770"/>
        <w:gridCol w:w="222"/>
        <w:gridCol w:w="2604"/>
      </w:tblGrid>
      <w:tr w:rsidR="004E0C16" w:rsidRPr="004E0C16" w:rsidTr="004E0C16"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0C16" w:rsidRPr="004E0C16" w:rsidRDefault="004E0C16" w:rsidP="004E0C16">
            <w:pPr>
              <w:spacing w:after="240"/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0C16" w:rsidRPr="004E0C16" w:rsidRDefault="004E0C16" w:rsidP="004E0C16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0C16" w:rsidRPr="004E0C16" w:rsidRDefault="004E0C16" w:rsidP="004E0C16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0C16" w:rsidRPr="004E0C16" w:rsidRDefault="004E0C16" w:rsidP="004E0C16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0C16" w:rsidRPr="004E0C16" w:rsidRDefault="004E0C16" w:rsidP="004E0C16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</w:tr>
      <w:tr w:rsidR="004E0C16" w:rsidRPr="004E0C16" w:rsidTr="004E0C16">
        <w:tc>
          <w:tcPr>
            <w:tcW w:w="0" w:type="auto"/>
            <w:tcBorders>
              <w:top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0C16" w:rsidRPr="004E0C16" w:rsidRDefault="004E0C16" w:rsidP="004E0C16">
            <w:pPr>
              <w:jc w:val="center"/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C"/>
              </w:rPr>
              <w:t>RECTOR ITS JME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0C16" w:rsidRPr="004E0C16" w:rsidRDefault="004E0C16" w:rsidP="004E0C16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0" w:type="auto"/>
            <w:tcBorders>
              <w:top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0C16" w:rsidRPr="004E0C16" w:rsidRDefault="004E0C16" w:rsidP="004E0C16">
            <w:pPr>
              <w:jc w:val="center"/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C"/>
              </w:rPr>
              <w:t>COORDINADOR DE VINCULACIÓN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0C16" w:rsidRPr="004E0C16" w:rsidRDefault="004E0C16" w:rsidP="004E0C16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0" w:type="auto"/>
            <w:tcBorders>
              <w:top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0C16" w:rsidRPr="004E0C16" w:rsidRDefault="004E0C16" w:rsidP="004E0C16">
            <w:pPr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C"/>
              </w:rPr>
              <w:t>COORDINADOR DE CARRERA</w:t>
            </w:r>
          </w:p>
        </w:tc>
      </w:tr>
      <w:tr w:rsidR="004E0C16" w:rsidRPr="004E0C16" w:rsidTr="004E0C16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0C16" w:rsidRPr="004E0C16" w:rsidRDefault="004E0C16" w:rsidP="004E0C16">
            <w:pPr>
              <w:spacing w:after="240"/>
              <w:rPr>
                <w:rFonts w:ascii="Times New Roman" w:eastAsia="Times New Roman" w:hAnsi="Times New Roman" w:cs="Times New Roman"/>
                <w:lang w:eastAsia="es-EC"/>
              </w:rPr>
            </w:pPr>
          </w:p>
          <w:p w:rsidR="004E0C16" w:rsidRPr="004E0C16" w:rsidRDefault="004E0C16" w:rsidP="004E0C16">
            <w:pPr>
              <w:jc w:val="center"/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Nombres y Apellidos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0C16" w:rsidRPr="004E0C16" w:rsidRDefault="004E0C16" w:rsidP="004E0C16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0C16" w:rsidRPr="004E0C16" w:rsidRDefault="004E0C16" w:rsidP="004E0C16">
            <w:pPr>
              <w:spacing w:after="240"/>
              <w:rPr>
                <w:rFonts w:ascii="Times New Roman" w:eastAsia="Times New Roman" w:hAnsi="Times New Roman" w:cs="Times New Roman"/>
                <w:lang w:eastAsia="es-EC"/>
              </w:rPr>
            </w:pPr>
          </w:p>
          <w:p w:rsidR="004E0C16" w:rsidRPr="004E0C16" w:rsidRDefault="004E0C16" w:rsidP="004E0C16">
            <w:pPr>
              <w:jc w:val="center"/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Nombres y Apellidos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0C16" w:rsidRPr="004E0C16" w:rsidRDefault="004E0C16" w:rsidP="004E0C16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0C16" w:rsidRPr="004E0C16" w:rsidRDefault="004E0C16" w:rsidP="004E0C16">
            <w:pPr>
              <w:spacing w:after="240"/>
              <w:rPr>
                <w:rFonts w:ascii="Times New Roman" w:eastAsia="Times New Roman" w:hAnsi="Times New Roman" w:cs="Times New Roman"/>
                <w:lang w:eastAsia="es-EC"/>
              </w:rPr>
            </w:pPr>
          </w:p>
          <w:p w:rsidR="004E0C16" w:rsidRPr="004E0C16" w:rsidRDefault="004E0C16" w:rsidP="004E0C16">
            <w:pPr>
              <w:jc w:val="center"/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Nombres y Apellidos</w:t>
            </w:r>
          </w:p>
        </w:tc>
      </w:tr>
      <w:tr w:rsidR="004E0C16" w:rsidRPr="004E0C16" w:rsidTr="004E0C16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0C16" w:rsidRPr="004E0C16" w:rsidRDefault="004E0C16" w:rsidP="004E0C16">
            <w:pPr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EC"/>
              </w:rPr>
              <w:t>C.I.: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0C16" w:rsidRPr="004E0C16" w:rsidRDefault="004E0C16" w:rsidP="004E0C16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0C16" w:rsidRPr="004E0C16" w:rsidRDefault="004E0C16" w:rsidP="004E0C16">
            <w:pPr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EC"/>
              </w:rPr>
              <w:t>C.I.: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0C16" w:rsidRPr="004E0C16" w:rsidRDefault="004E0C16" w:rsidP="004E0C16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0C16" w:rsidRPr="004E0C16" w:rsidRDefault="004E0C16" w:rsidP="004E0C16">
            <w:pPr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EC"/>
              </w:rPr>
              <w:t>C.I.:</w:t>
            </w:r>
          </w:p>
        </w:tc>
      </w:tr>
      <w:tr w:rsidR="004E0C16" w:rsidRPr="004E0C16" w:rsidTr="004E0C16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0C16" w:rsidRPr="004E0C16" w:rsidRDefault="004E0C16" w:rsidP="004E0C16">
            <w:pPr>
              <w:spacing w:after="240"/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Times New Roman" w:eastAsia="Times New Roman" w:hAnsi="Times New Roman" w:cs="Times New Roman"/>
                <w:lang w:eastAsia="es-EC"/>
              </w:rPr>
              <w:br/>
            </w:r>
            <w:r w:rsidRPr="004E0C16">
              <w:rPr>
                <w:rFonts w:ascii="Times New Roman" w:eastAsia="Times New Roman" w:hAnsi="Times New Roman" w:cs="Times New Roman"/>
                <w:lang w:eastAsia="es-EC"/>
              </w:rPr>
              <w:br/>
            </w:r>
          </w:p>
          <w:p w:rsidR="004E0C16" w:rsidRPr="004E0C16" w:rsidRDefault="004E0C16" w:rsidP="004E0C16">
            <w:pPr>
              <w:jc w:val="center"/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C"/>
              </w:rPr>
              <w:t>______________________________</w:t>
            </w:r>
          </w:p>
          <w:p w:rsidR="004E0C16" w:rsidRPr="004E0C16" w:rsidRDefault="004E0C16" w:rsidP="004E0C16">
            <w:pPr>
              <w:jc w:val="center"/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C"/>
              </w:rPr>
              <w:t>DOCENTE SUPERVISOR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0C16" w:rsidRPr="004E0C16" w:rsidRDefault="004E0C16" w:rsidP="004E0C16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0C16" w:rsidRPr="004E0C16" w:rsidRDefault="004E0C16" w:rsidP="004E0C16">
            <w:pPr>
              <w:spacing w:after="240"/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Times New Roman" w:eastAsia="Times New Roman" w:hAnsi="Times New Roman" w:cs="Times New Roman"/>
                <w:lang w:eastAsia="es-EC"/>
              </w:rPr>
              <w:br/>
            </w:r>
            <w:r w:rsidRPr="004E0C16">
              <w:rPr>
                <w:rFonts w:ascii="Times New Roman" w:eastAsia="Times New Roman" w:hAnsi="Times New Roman" w:cs="Times New Roman"/>
                <w:lang w:eastAsia="es-EC"/>
              </w:rPr>
              <w:br/>
            </w:r>
          </w:p>
          <w:p w:rsidR="004E0C16" w:rsidRPr="004E0C16" w:rsidRDefault="004E0C16" w:rsidP="004E0C16">
            <w:pPr>
              <w:jc w:val="center"/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C"/>
              </w:rPr>
              <w:t>_______________________________</w:t>
            </w:r>
          </w:p>
          <w:p w:rsidR="004E0C16" w:rsidRPr="004E0C16" w:rsidRDefault="004E0C16" w:rsidP="009012D6">
            <w:pPr>
              <w:jc w:val="center"/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C"/>
              </w:rPr>
              <w:t xml:space="preserve">REPRESENTANTE LEGAL </w:t>
            </w:r>
            <w:r w:rsidR="009012D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C"/>
              </w:rPr>
              <w:t>DE LA ENTIDAD</w:t>
            </w:r>
            <w:r w:rsidRPr="004E0C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C"/>
              </w:rPr>
              <w:t>  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0C16" w:rsidRPr="004E0C16" w:rsidRDefault="004E0C16" w:rsidP="004E0C16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0C16" w:rsidRPr="004E0C16" w:rsidRDefault="004E0C16" w:rsidP="004E0C16">
            <w:pPr>
              <w:jc w:val="center"/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C"/>
              </w:rPr>
              <w:t> </w:t>
            </w:r>
          </w:p>
          <w:p w:rsidR="004E0C16" w:rsidRPr="004E0C16" w:rsidRDefault="004E0C16" w:rsidP="004E0C16">
            <w:pPr>
              <w:spacing w:after="240"/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Times New Roman" w:eastAsia="Times New Roman" w:hAnsi="Times New Roman" w:cs="Times New Roman"/>
                <w:lang w:eastAsia="es-EC"/>
              </w:rPr>
              <w:br/>
            </w:r>
          </w:p>
          <w:p w:rsidR="004E0C16" w:rsidRPr="004E0C16" w:rsidRDefault="004E0C16" w:rsidP="004E0C16">
            <w:pPr>
              <w:jc w:val="center"/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C"/>
              </w:rPr>
              <w:t>_____________________________</w:t>
            </w:r>
          </w:p>
          <w:p w:rsidR="004E0C16" w:rsidRPr="004E0C16" w:rsidRDefault="004E0C16" w:rsidP="004E0C16">
            <w:pPr>
              <w:jc w:val="center"/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C"/>
              </w:rPr>
              <w:t>ESTUDIANTE </w:t>
            </w:r>
          </w:p>
        </w:tc>
      </w:tr>
      <w:tr w:rsidR="004E0C16" w:rsidRPr="004E0C16" w:rsidTr="004E0C16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0C16" w:rsidRPr="004E0C16" w:rsidRDefault="004E0C16" w:rsidP="004E0C16">
            <w:pPr>
              <w:spacing w:after="240"/>
              <w:rPr>
                <w:rFonts w:ascii="Times New Roman" w:eastAsia="Times New Roman" w:hAnsi="Times New Roman" w:cs="Times New Roman"/>
                <w:lang w:eastAsia="es-EC"/>
              </w:rPr>
            </w:pPr>
          </w:p>
          <w:p w:rsidR="004E0C16" w:rsidRPr="004E0C16" w:rsidRDefault="004E0C16" w:rsidP="004E0C16">
            <w:pPr>
              <w:jc w:val="center"/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Nombres y Apellidos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0C16" w:rsidRPr="004E0C16" w:rsidRDefault="004E0C16" w:rsidP="004E0C16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0C16" w:rsidRPr="004E0C16" w:rsidRDefault="004E0C16" w:rsidP="004E0C16">
            <w:pPr>
              <w:spacing w:after="240"/>
              <w:rPr>
                <w:rFonts w:ascii="Times New Roman" w:eastAsia="Times New Roman" w:hAnsi="Times New Roman" w:cs="Times New Roman"/>
                <w:lang w:eastAsia="es-EC"/>
              </w:rPr>
            </w:pPr>
          </w:p>
          <w:p w:rsidR="004E0C16" w:rsidRPr="004E0C16" w:rsidRDefault="004E0C16" w:rsidP="004E0C16">
            <w:pPr>
              <w:jc w:val="center"/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Nombres y Apellidos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0C16" w:rsidRPr="004E0C16" w:rsidRDefault="004E0C16" w:rsidP="004E0C16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0C16" w:rsidRPr="004E0C16" w:rsidRDefault="004E0C16" w:rsidP="004E0C16">
            <w:pPr>
              <w:spacing w:after="240"/>
              <w:rPr>
                <w:rFonts w:ascii="Times New Roman" w:eastAsia="Times New Roman" w:hAnsi="Times New Roman" w:cs="Times New Roman"/>
                <w:lang w:eastAsia="es-EC"/>
              </w:rPr>
            </w:pPr>
          </w:p>
          <w:p w:rsidR="004E0C16" w:rsidRPr="004E0C16" w:rsidRDefault="004E0C16" w:rsidP="004E0C16">
            <w:pPr>
              <w:jc w:val="center"/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Nombres y Apellidos</w:t>
            </w:r>
          </w:p>
        </w:tc>
      </w:tr>
      <w:tr w:rsidR="004E0C16" w:rsidRPr="004E0C16" w:rsidTr="004E0C16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0C16" w:rsidRPr="004E0C16" w:rsidRDefault="004E0C16" w:rsidP="004E0C16">
            <w:pPr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EC"/>
              </w:rPr>
              <w:t>C.I.: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0C16" w:rsidRPr="004E0C16" w:rsidRDefault="004E0C16" w:rsidP="004E0C16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0C16" w:rsidRPr="004E0C16" w:rsidRDefault="004E0C16" w:rsidP="004E0C16">
            <w:pPr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EC"/>
              </w:rPr>
              <w:t>C.I.: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0C16" w:rsidRPr="004E0C16" w:rsidRDefault="004E0C16" w:rsidP="004E0C16">
            <w:pPr>
              <w:rPr>
                <w:rFonts w:ascii="Times New Roman" w:eastAsia="Times New Roman" w:hAnsi="Times New Roman" w:cs="Times New Roman"/>
                <w:lang w:eastAsia="es-EC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0C16" w:rsidRPr="004E0C16" w:rsidRDefault="004E0C16" w:rsidP="004E0C16">
            <w:pPr>
              <w:rPr>
                <w:rFonts w:ascii="Times New Roman" w:eastAsia="Times New Roman" w:hAnsi="Times New Roman" w:cs="Times New Roman"/>
                <w:lang w:eastAsia="es-EC"/>
              </w:rPr>
            </w:pPr>
            <w:r w:rsidRPr="004E0C1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EC"/>
              </w:rPr>
              <w:t>C.I.:</w:t>
            </w:r>
          </w:p>
        </w:tc>
      </w:tr>
    </w:tbl>
    <w:p w:rsidR="004E0C16" w:rsidRPr="004E0C16" w:rsidRDefault="004E0C16" w:rsidP="004E0C16">
      <w:pPr>
        <w:spacing w:after="240"/>
        <w:rPr>
          <w:rFonts w:ascii="Times New Roman" w:eastAsia="Times New Roman" w:hAnsi="Times New Roman" w:cs="Times New Roman"/>
          <w:lang w:eastAsia="es-EC"/>
        </w:rPr>
      </w:pPr>
    </w:p>
    <w:p w:rsidR="004E0C16" w:rsidRPr="004E0C16" w:rsidRDefault="004E0C16" w:rsidP="004E0C16">
      <w:pPr>
        <w:spacing w:after="200"/>
        <w:rPr>
          <w:rFonts w:ascii="Times New Roman" w:eastAsia="Times New Roman" w:hAnsi="Times New Roman" w:cs="Times New Roman"/>
          <w:lang w:eastAsia="es-EC"/>
        </w:rPr>
      </w:pPr>
      <w:r w:rsidRPr="004E0C16">
        <w:rPr>
          <w:rFonts w:ascii="Calibri" w:eastAsia="Times New Roman" w:hAnsi="Calibri" w:cs="Times New Roman"/>
          <w:color w:val="000000"/>
          <w:sz w:val="22"/>
          <w:szCs w:val="22"/>
          <w:lang w:eastAsia="es-EC"/>
        </w:rPr>
        <w:tab/>
      </w:r>
    </w:p>
    <w:p w:rsidR="005F3DED" w:rsidRDefault="004E0C16" w:rsidP="004E0C16">
      <w:r w:rsidRPr="004E0C16">
        <w:rPr>
          <w:rFonts w:ascii="Times New Roman" w:eastAsia="Times New Roman" w:hAnsi="Times New Roman" w:cs="Times New Roman"/>
          <w:lang w:eastAsia="es-EC"/>
        </w:rPr>
        <w:br/>
      </w:r>
      <w:r w:rsidRPr="004E0C16">
        <w:rPr>
          <w:rFonts w:ascii="Times New Roman" w:eastAsia="Times New Roman" w:hAnsi="Times New Roman" w:cs="Times New Roman"/>
          <w:lang w:eastAsia="es-EC"/>
        </w:rPr>
        <w:br/>
      </w:r>
      <w:r w:rsidRPr="004E0C16">
        <w:rPr>
          <w:rFonts w:ascii="Times New Roman" w:eastAsia="Times New Roman" w:hAnsi="Times New Roman" w:cs="Times New Roman"/>
          <w:lang w:eastAsia="es-EC"/>
        </w:rPr>
        <w:br/>
      </w:r>
    </w:p>
    <w:sectPr w:rsidR="005F3DED" w:rsidSect="00C01FC0">
      <w:pgSz w:w="11906" w:h="16838"/>
      <w:pgMar w:top="1418" w:right="1701" w:bottom="1418" w:left="1701" w:header="2552" w:footer="22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E0B" w:rsidRDefault="00000E0B" w:rsidP="00EA6D0B">
      <w:r>
        <w:separator/>
      </w:r>
    </w:p>
  </w:endnote>
  <w:endnote w:type="continuationSeparator" w:id="0">
    <w:p w:rsidR="00000E0B" w:rsidRDefault="00000E0B" w:rsidP="00EA6D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E0B" w:rsidRDefault="00000E0B" w:rsidP="00EA6D0B">
      <w:r>
        <w:separator/>
      </w:r>
    </w:p>
  </w:footnote>
  <w:footnote w:type="continuationSeparator" w:id="0">
    <w:p w:rsidR="00000E0B" w:rsidRDefault="00000E0B" w:rsidP="00EA6D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6D0B" w:rsidRDefault="00EA6D0B">
    <w:pPr>
      <w:pStyle w:val="Encabezado"/>
    </w:pPr>
    <w:r>
      <w:rPr>
        <w:noProof/>
        <w:lang w:eastAsia="es-EC"/>
      </w:rPr>
      <w:drawing>
        <wp:anchor distT="0" distB="0" distL="114300" distR="114300" simplePos="0" relativeHeight="251658240" behindDoc="1" locked="0" layoutInCell="1" allowOverlap="1" wp14:anchorId="24AE42F5" wp14:editId="5203A88A">
          <wp:simplePos x="0" y="0"/>
          <wp:positionH relativeFrom="page">
            <wp:align>right</wp:align>
          </wp:positionH>
          <wp:positionV relativeFrom="paragraph">
            <wp:posOffset>-1487860</wp:posOffset>
          </wp:positionV>
          <wp:extent cx="7561384" cy="10693881"/>
          <wp:effectExtent l="0" t="0" r="190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384" cy="106938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7876D2"/>
    <w:multiLevelType w:val="multilevel"/>
    <w:tmpl w:val="633083F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FC5BB6"/>
    <w:multiLevelType w:val="multilevel"/>
    <w:tmpl w:val="475CF3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D05746"/>
    <w:multiLevelType w:val="multilevel"/>
    <w:tmpl w:val="E59E8A8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120D7D"/>
    <w:multiLevelType w:val="multilevel"/>
    <w:tmpl w:val="584A73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2792578"/>
    <w:multiLevelType w:val="multilevel"/>
    <w:tmpl w:val="28EAE45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C834DFB"/>
    <w:multiLevelType w:val="multilevel"/>
    <w:tmpl w:val="A48C391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4DC137C"/>
    <w:multiLevelType w:val="multilevel"/>
    <w:tmpl w:val="5B08A34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B765A28"/>
    <w:multiLevelType w:val="multilevel"/>
    <w:tmpl w:val="162A8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61A1FD5"/>
    <w:multiLevelType w:val="multilevel"/>
    <w:tmpl w:val="A7FE266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72B6D24"/>
    <w:multiLevelType w:val="multilevel"/>
    <w:tmpl w:val="B128DCC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DF03C53"/>
    <w:multiLevelType w:val="multilevel"/>
    <w:tmpl w:val="F4F8842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71F0052"/>
    <w:multiLevelType w:val="multilevel"/>
    <w:tmpl w:val="E3B8A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7783D48"/>
    <w:multiLevelType w:val="multilevel"/>
    <w:tmpl w:val="6954209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A0B70EC"/>
    <w:multiLevelType w:val="multilevel"/>
    <w:tmpl w:val="B0B8F31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12"/>
    <w:lvlOverride w:ilvl="0">
      <w:lvl w:ilvl="0">
        <w:numFmt w:val="decimal"/>
        <w:lvlText w:val="%1."/>
        <w:lvlJc w:val="left"/>
      </w:lvl>
    </w:lvlOverride>
  </w:num>
  <w:num w:numId="3">
    <w:abstractNumId w:val="2"/>
    <w:lvlOverride w:ilvl="0">
      <w:lvl w:ilvl="0">
        <w:numFmt w:val="decimal"/>
        <w:lvlText w:val="%1."/>
        <w:lvlJc w:val="left"/>
      </w:lvl>
    </w:lvlOverride>
  </w:num>
  <w:num w:numId="4">
    <w:abstractNumId w:val="8"/>
    <w:lvlOverride w:ilvl="0">
      <w:lvl w:ilvl="0">
        <w:numFmt w:val="decimal"/>
        <w:lvlText w:val="%1."/>
        <w:lvlJc w:val="left"/>
      </w:lvl>
    </w:lvlOverride>
  </w:num>
  <w:num w:numId="5">
    <w:abstractNumId w:val="11"/>
  </w:num>
  <w:num w:numId="6">
    <w:abstractNumId w:val="7"/>
  </w:num>
  <w:num w:numId="7">
    <w:abstractNumId w:val="13"/>
    <w:lvlOverride w:ilvl="0">
      <w:lvl w:ilvl="0">
        <w:numFmt w:val="decimal"/>
        <w:lvlText w:val="%1."/>
        <w:lvlJc w:val="left"/>
      </w:lvl>
    </w:lvlOverride>
  </w:num>
  <w:num w:numId="8">
    <w:abstractNumId w:val="9"/>
    <w:lvlOverride w:ilvl="0">
      <w:lvl w:ilvl="0">
        <w:numFmt w:val="decimal"/>
        <w:lvlText w:val="%1."/>
        <w:lvlJc w:val="left"/>
      </w:lvl>
    </w:lvlOverride>
  </w:num>
  <w:num w:numId="9">
    <w:abstractNumId w:val="10"/>
    <w:lvlOverride w:ilvl="0">
      <w:lvl w:ilvl="0">
        <w:numFmt w:val="decimal"/>
        <w:lvlText w:val="%1."/>
        <w:lvlJc w:val="left"/>
      </w:lvl>
    </w:lvlOverride>
  </w:num>
  <w:num w:numId="10">
    <w:abstractNumId w:val="4"/>
    <w:lvlOverride w:ilvl="0">
      <w:lvl w:ilvl="0">
        <w:numFmt w:val="decimal"/>
        <w:lvlText w:val="%1."/>
        <w:lvlJc w:val="left"/>
      </w:lvl>
    </w:lvlOverride>
  </w:num>
  <w:num w:numId="11">
    <w:abstractNumId w:val="3"/>
  </w:num>
  <w:num w:numId="12">
    <w:abstractNumId w:val="6"/>
    <w:lvlOverride w:ilvl="0">
      <w:lvl w:ilvl="0">
        <w:numFmt w:val="decimal"/>
        <w:lvlText w:val="%1."/>
        <w:lvlJc w:val="left"/>
      </w:lvl>
    </w:lvlOverride>
  </w:num>
  <w:num w:numId="13">
    <w:abstractNumId w:val="5"/>
    <w:lvlOverride w:ilvl="0">
      <w:lvl w:ilvl="0">
        <w:numFmt w:val="decimal"/>
        <w:lvlText w:val="%1."/>
        <w:lvlJc w:val="left"/>
      </w:lvl>
    </w:lvlOverride>
  </w:num>
  <w:num w:numId="14">
    <w:abstractNumId w:val="0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BE1"/>
    <w:rsid w:val="00000E0B"/>
    <w:rsid w:val="00191BE1"/>
    <w:rsid w:val="002779D8"/>
    <w:rsid w:val="0028612A"/>
    <w:rsid w:val="00411553"/>
    <w:rsid w:val="00413385"/>
    <w:rsid w:val="004C4A62"/>
    <w:rsid w:val="004E0C16"/>
    <w:rsid w:val="00555746"/>
    <w:rsid w:val="005F3DED"/>
    <w:rsid w:val="006820BA"/>
    <w:rsid w:val="006B3C00"/>
    <w:rsid w:val="00770EA2"/>
    <w:rsid w:val="00830422"/>
    <w:rsid w:val="008E2814"/>
    <w:rsid w:val="009012D6"/>
    <w:rsid w:val="00A87109"/>
    <w:rsid w:val="00AB4541"/>
    <w:rsid w:val="00C01FC0"/>
    <w:rsid w:val="00C8681F"/>
    <w:rsid w:val="00D40063"/>
    <w:rsid w:val="00DA200F"/>
    <w:rsid w:val="00DE2845"/>
    <w:rsid w:val="00EA6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F3A9F69-7226-451A-871F-2FE785F48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C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A6D0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A6D0B"/>
  </w:style>
  <w:style w:type="paragraph" w:styleId="Piedepgina">
    <w:name w:val="footer"/>
    <w:basedOn w:val="Normal"/>
    <w:link w:val="PiedepginaCar"/>
    <w:uiPriority w:val="99"/>
    <w:unhideWhenUsed/>
    <w:rsid w:val="00EA6D0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A6D0B"/>
  </w:style>
  <w:style w:type="paragraph" w:styleId="NormalWeb">
    <w:name w:val="Normal (Web)"/>
    <w:basedOn w:val="Normal"/>
    <w:uiPriority w:val="99"/>
    <w:semiHidden/>
    <w:unhideWhenUsed/>
    <w:rsid w:val="004E0C1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C"/>
    </w:rPr>
  </w:style>
  <w:style w:type="character" w:customStyle="1" w:styleId="apple-tab-span">
    <w:name w:val="apple-tab-span"/>
    <w:basedOn w:val="Fuentedeprrafopredeter"/>
    <w:rsid w:val="004E0C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042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24201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12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28543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308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6167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muso\Downloads\hoja_membretada%20(3)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hoja_membretada (3).dotx</Template>
  <TotalTime>0</TotalTime>
  <Pages>7</Pages>
  <Words>1070</Words>
  <Characters>5887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Myriam Muso Farinango</dc:creator>
  <cp:keywords/>
  <dc:description/>
  <cp:lastModifiedBy>Dalila Cristina Rodriguez Carrión</cp:lastModifiedBy>
  <cp:revision>2</cp:revision>
  <dcterms:created xsi:type="dcterms:W3CDTF">2022-08-25T17:19:00Z</dcterms:created>
  <dcterms:modified xsi:type="dcterms:W3CDTF">2022-08-25T17:19:00Z</dcterms:modified>
</cp:coreProperties>
</file>